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3F643339">
                <wp:simplePos x="0" y="0"/>
                <wp:positionH relativeFrom="column">
                  <wp:posOffset>-457200</wp:posOffset>
                </wp:positionH>
                <wp:positionV relativeFrom="page">
                  <wp:posOffset>6793230</wp:posOffset>
                </wp:positionV>
                <wp:extent cx="1938020" cy="1698625"/>
                <wp:effectExtent l="0" t="12700" r="508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77777777" w:rsidR="00B836A1" w:rsidRPr="00B836A1" w:rsidRDefault="00B836A1" w:rsidP="00B836A1">
                              <w:pPr>
                                <w:pStyle w:val="Body"/>
                              </w:pPr>
                              <w:r w:rsidRPr="00B836A1">
                                <w:t xml:space="preserve">Log on to your </w:t>
                              </w:r>
                              <w:proofErr w:type="spellStart"/>
                              <w:r w:rsidRPr="00B836A1">
                                <w:rPr>
                                  <w:i/>
                                </w:rPr>
                                <w:t>my</w:t>
                              </w:r>
                              <w:r w:rsidRPr="00B836A1">
                                <w:t>HealthPartners</w:t>
                              </w:r>
                              <w:proofErr w:type="spellEnd"/>
                              <w:r w:rsidRPr="00B836A1">
                                <w:t xml:space="preserve"> account at </w:t>
                              </w:r>
                              <w:r w:rsidRPr="00B836A1">
                                <w:rPr>
                                  <w:b/>
                                </w:rPr>
                                <w:t>healthpartners.com</w:t>
                              </w:r>
                              <w:r w:rsidRPr="00B836A1">
                                <w:t xml:space="preserve"> to find a doctor. </w:t>
                              </w:r>
                              <w:proofErr w:type="gramStart"/>
                              <w:r w:rsidRPr="00B836A1">
                                <w:t>Or,</w:t>
                              </w:r>
                              <w:proofErr w:type="gramEnd"/>
                              <w:r w:rsidRPr="00B836A1">
                                <w:t xml:space="preserve"> download the </w:t>
                              </w:r>
                              <w:proofErr w:type="spellStart"/>
                              <w:r w:rsidRPr="00B836A1">
                                <w:rPr>
                                  <w:b/>
                                </w:rPr>
                                <w:t>myHP</w:t>
                              </w:r>
                              <w:proofErr w:type="spellEnd"/>
                              <w:r w:rsidRPr="00B836A1">
                                <w:rPr>
                                  <w:b/>
                                </w:rPr>
                                <w:t xml:space="preserve"> </w:t>
                              </w:r>
                              <w:r w:rsidRPr="00B836A1">
                                <w:t>mobile app to search for care on your smart phone.</w:t>
                              </w:r>
                            </w:p>
                            <w:p w14:paraId="76BA074F" w14:textId="77777777" w:rsidR="00B836A1" w:rsidRPr="00B836A1" w:rsidRDefault="00B836A1" w:rsidP="00B836A1">
                              <w:pPr>
                                <w:pStyle w:val="Body"/>
                              </w:pP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9pt;width:152.6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77777777" w:rsidR="00B836A1" w:rsidRPr="00B836A1" w:rsidRDefault="00B836A1" w:rsidP="00B836A1">
                        <w:pPr>
                          <w:pStyle w:val="Body"/>
                        </w:pPr>
                        <w:r w:rsidRPr="00B836A1">
                          <w:t xml:space="preserve">Log on to your </w:t>
                        </w:r>
                        <w:proofErr w:type="spellStart"/>
                        <w:r w:rsidRPr="00B836A1">
                          <w:rPr>
                            <w:i/>
                          </w:rPr>
                          <w:t>my</w:t>
                        </w:r>
                        <w:r w:rsidRPr="00B836A1">
                          <w:t>HealthPartners</w:t>
                        </w:r>
                        <w:proofErr w:type="spellEnd"/>
                        <w:r w:rsidRPr="00B836A1">
                          <w:t xml:space="preserve"> account at </w:t>
                        </w:r>
                        <w:r w:rsidRPr="00B836A1">
                          <w:rPr>
                            <w:b/>
                          </w:rPr>
                          <w:t>healthpartners.com</w:t>
                        </w:r>
                        <w:r w:rsidRPr="00B836A1">
                          <w:t xml:space="preserve"> to find a doctor. </w:t>
                        </w:r>
                        <w:proofErr w:type="gramStart"/>
                        <w:r w:rsidRPr="00B836A1">
                          <w:t>Or,</w:t>
                        </w:r>
                        <w:proofErr w:type="gramEnd"/>
                        <w:r w:rsidRPr="00B836A1">
                          <w:t xml:space="preserve"> download the </w:t>
                        </w:r>
                        <w:proofErr w:type="spellStart"/>
                        <w:r w:rsidRPr="00B836A1">
                          <w:rPr>
                            <w:b/>
                          </w:rPr>
                          <w:t>myHP</w:t>
                        </w:r>
                        <w:proofErr w:type="spellEnd"/>
                        <w:r w:rsidRPr="00B836A1">
                          <w:rPr>
                            <w:b/>
                          </w:rPr>
                          <w:t xml:space="preserve"> </w:t>
                        </w:r>
                        <w:r w:rsidRPr="00B836A1">
                          <w:t>mobile app to search for care on your smart phone.</w:t>
                        </w:r>
                      </w:p>
                      <w:p w14:paraId="76BA074F" w14:textId="77777777" w:rsidR="00B836A1" w:rsidRPr="00B836A1" w:rsidRDefault="00B836A1" w:rsidP="00B836A1">
                        <w:pPr>
                          <w:pStyle w:val="Body"/>
                        </w:pP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020DEDCC">
                <wp:simplePos x="0" y="0"/>
                <wp:positionH relativeFrom="column">
                  <wp:posOffset>1898650</wp:posOffset>
                </wp:positionH>
                <wp:positionV relativeFrom="page">
                  <wp:posOffset>5438775</wp:posOffset>
                </wp:positionV>
                <wp:extent cx="4507865" cy="820420"/>
                <wp:effectExtent l="0" t="0" r="63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6CE36" w14:textId="77777777" w:rsidR="009513FB" w:rsidRPr="009513FB" w:rsidRDefault="009513FB" w:rsidP="009513FB">
                            <w:pPr>
                              <w:pStyle w:val="Preheader"/>
                            </w:pPr>
                            <w:r w:rsidRPr="009513FB">
                              <w:t>Avoiding a colonoscopy?</w:t>
                            </w:r>
                          </w:p>
                          <w:p w14:paraId="7684A19A" w14:textId="1515705F" w:rsidR="009513FB" w:rsidRPr="009513FB" w:rsidRDefault="009513FB" w:rsidP="009513FB">
                            <w:pPr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9513FB"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If so, consider the FIT</w:t>
                            </w:r>
                          </w:p>
                          <w:p w14:paraId="3C8E8D6F" w14:textId="77777777" w:rsidR="00F17040" w:rsidRPr="00F17040" w:rsidRDefault="00F17040" w:rsidP="00C805D1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49.5pt;margin-top:428.25pt;width:354.9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" fillcolor="white [3201]" stroked="f" strokeweight=".5pt">
                <v:textbox inset="0,0,0,0">
                  <w:txbxContent>
                    <w:p w14:paraId="1D06CE36" w14:textId="77777777" w:rsidR="009513FB" w:rsidRPr="009513FB" w:rsidRDefault="009513FB" w:rsidP="009513FB">
                      <w:pPr>
                        <w:pStyle w:val="Preheader"/>
                      </w:pPr>
                      <w:r w:rsidRPr="009513FB">
                        <w:t>Avoiding a colonoscopy?</w:t>
                      </w:r>
                    </w:p>
                    <w:p w14:paraId="7684A19A" w14:textId="1515705F" w:rsidR="009513FB" w:rsidRPr="009513FB" w:rsidRDefault="009513FB" w:rsidP="009513FB">
                      <w:pPr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</w:pPr>
                      <w:r w:rsidRPr="009513FB"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>If so, consider the FIT</w:t>
                      </w:r>
                    </w:p>
                    <w:p w14:paraId="3C8E8D6F" w14:textId="77777777" w:rsidR="00F17040" w:rsidRPr="00F17040" w:rsidRDefault="00F17040" w:rsidP="00C805D1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6B6867A6">
                <wp:simplePos x="0" y="0"/>
                <wp:positionH relativeFrom="column">
                  <wp:posOffset>1898650</wp:posOffset>
                </wp:positionH>
                <wp:positionV relativeFrom="page">
                  <wp:posOffset>6435090</wp:posOffset>
                </wp:positionV>
                <wp:extent cx="4507865" cy="1816735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181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57C76" w14:textId="77777777" w:rsidR="009513FB" w:rsidRPr="009513FB" w:rsidRDefault="009513FB" w:rsidP="009513F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9513FB">
                              <w:rPr>
                                <w:sz w:val="20"/>
                              </w:rPr>
                              <w:t xml:space="preserve">Regular colon cancer screenings are so important. They help catch cancer </w:t>
                            </w:r>
                            <w:proofErr w:type="gramStart"/>
                            <w:r w:rsidRPr="009513FB">
                              <w:rPr>
                                <w:sz w:val="20"/>
                              </w:rPr>
                              <w:t>early, when</w:t>
                            </w:r>
                            <w:proofErr w:type="gramEnd"/>
                            <w:r w:rsidRPr="009513FB">
                              <w:rPr>
                                <w:sz w:val="20"/>
                              </w:rPr>
                              <w:t xml:space="preserve"> treatment is most successful. </w:t>
                            </w:r>
                          </w:p>
                          <w:p w14:paraId="23B4F2C5" w14:textId="77777777" w:rsidR="009513FB" w:rsidRPr="009513FB" w:rsidRDefault="009513FB" w:rsidP="009513F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9513FB">
                              <w:rPr>
                                <w:sz w:val="20"/>
                              </w:rPr>
                              <w:t xml:space="preserve">If a colonoscopy makes you nervous, ask your doctor about other options. One alternative is the FIT, a stool test you do at home with no special diet to prepare for it. Learn more at </w:t>
                            </w:r>
                            <w:r w:rsidRPr="00012CAD">
                              <w:rPr>
                                <w:b/>
                                <w:bCs/>
                                <w:sz w:val="20"/>
                              </w:rPr>
                              <w:t>healthpartners.com/fit</w:t>
                            </w:r>
                            <w:r w:rsidRPr="009513FB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6FD89DA7" w14:textId="77777777" w:rsidR="009513FB" w:rsidRPr="009513FB" w:rsidRDefault="009513FB" w:rsidP="009513F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9513FB">
                              <w:rPr>
                                <w:sz w:val="20"/>
                              </w:rPr>
                              <w:t>Make sure you’re healthy for years to come. Don’t delay. If you’re over 50, schedule your colon cancer screening today.</w:t>
                            </w:r>
                          </w:p>
                          <w:p w14:paraId="02D97915" w14:textId="1F519B70" w:rsidR="00036AFC" w:rsidRPr="009513FB" w:rsidRDefault="00036AFC" w:rsidP="009513F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87C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149.5pt;margin-top:506.7pt;width:354.95pt;height:1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" fillcolor="white [3201]" stroked="f" strokeweight=".5pt">
                <v:textbox inset="0,0,0,0">
                  <w:txbxContent>
                    <w:p w14:paraId="7EA57C76" w14:textId="77777777" w:rsidR="009513FB" w:rsidRPr="009513FB" w:rsidRDefault="009513FB" w:rsidP="009513FB">
                      <w:pPr>
                        <w:pStyle w:val="Body"/>
                        <w:rPr>
                          <w:sz w:val="20"/>
                        </w:rPr>
                      </w:pPr>
                      <w:r w:rsidRPr="009513FB">
                        <w:rPr>
                          <w:sz w:val="20"/>
                        </w:rPr>
                        <w:t xml:space="preserve">Regular colon cancer screenings are so important. They help catch cancer </w:t>
                      </w:r>
                      <w:proofErr w:type="gramStart"/>
                      <w:r w:rsidRPr="009513FB">
                        <w:rPr>
                          <w:sz w:val="20"/>
                        </w:rPr>
                        <w:t>early, when</w:t>
                      </w:r>
                      <w:proofErr w:type="gramEnd"/>
                      <w:r w:rsidRPr="009513FB">
                        <w:rPr>
                          <w:sz w:val="20"/>
                        </w:rPr>
                        <w:t xml:space="preserve"> treatment is most successful. </w:t>
                      </w:r>
                    </w:p>
                    <w:p w14:paraId="23B4F2C5" w14:textId="77777777" w:rsidR="009513FB" w:rsidRPr="009513FB" w:rsidRDefault="009513FB" w:rsidP="009513FB">
                      <w:pPr>
                        <w:pStyle w:val="Body"/>
                        <w:rPr>
                          <w:sz w:val="20"/>
                        </w:rPr>
                      </w:pPr>
                      <w:r w:rsidRPr="009513FB">
                        <w:rPr>
                          <w:sz w:val="20"/>
                        </w:rPr>
                        <w:t xml:space="preserve">If a colonoscopy makes you nervous, ask your doctor about other options. One alternative is the FIT, a stool test you do at home with no special diet to prepare for it. Learn more at </w:t>
                      </w:r>
                      <w:r w:rsidRPr="00012CAD">
                        <w:rPr>
                          <w:b/>
                          <w:bCs/>
                          <w:sz w:val="20"/>
                        </w:rPr>
                        <w:t>healthpartners.com/fit</w:t>
                      </w:r>
                      <w:r w:rsidRPr="009513FB">
                        <w:rPr>
                          <w:sz w:val="20"/>
                        </w:rPr>
                        <w:t>.</w:t>
                      </w:r>
                    </w:p>
                    <w:p w14:paraId="6FD89DA7" w14:textId="77777777" w:rsidR="009513FB" w:rsidRPr="009513FB" w:rsidRDefault="009513FB" w:rsidP="009513FB">
                      <w:pPr>
                        <w:pStyle w:val="Body"/>
                        <w:rPr>
                          <w:sz w:val="20"/>
                        </w:rPr>
                      </w:pPr>
                      <w:r w:rsidRPr="009513FB">
                        <w:rPr>
                          <w:sz w:val="20"/>
                        </w:rPr>
                        <w:t>Make sure you’re healthy for years to come. Don’t delay. If you’re over 50, schedule your colon cancer screening today.</w:t>
                      </w:r>
                    </w:p>
                    <w:p w14:paraId="02D97915" w14:textId="1F519B70" w:rsidR="00036AFC" w:rsidRPr="009513FB" w:rsidRDefault="00036AFC" w:rsidP="009513FB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8CE30" w14:textId="77777777" w:rsidR="00D279B6" w:rsidRDefault="00D279B6" w:rsidP="00C805D1">
      <w:r>
        <w:separator/>
      </w:r>
    </w:p>
  </w:endnote>
  <w:endnote w:type="continuationSeparator" w:id="0">
    <w:p w14:paraId="20667BFB" w14:textId="77777777" w:rsidR="00D279B6" w:rsidRDefault="00D279B6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3D24A1DE" w:rsidR="00B675E3" w:rsidRDefault="00E51AA5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22-1798460-2017</w:t>
    </w:r>
    <w:r w:rsidR="009513FB">
      <w:t>700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FD68E" w14:textId="77777777" w:rsidR="00D279B6" w:rsidRDefault="00D279B6" w:rsidP="00C805D1">
      <w:r>
        <w:separator/>
      </w:r>
    </w:p>
  </w:footnote>
  <w:footnote w:type="continuationSeparator" w:id="0">
    <w:p w14:paraId="7D50F335" w14:textId="77777777" w:rsidR="00D279B6" w:rsidRDefault="00D279B6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7E500373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4267429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43" b="5343"/>
                  <a:stretch>
                    <a:fillRect/>
                  </a:stretch>
                </pic:blipFill>
                <pic:spPr bwMode="auto">
                  <a:xfrm>
                    <a:off x="0" y="0"/>
                    <a:ext cx="7185660" cy="4267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30E42"/>
    <w:rsid w:val="004A7358"/>
    <w:rsid w:val="004A7A6E"/>
    <w:rsid w:val="0052388A"/>
    <w:rsid w:val="005249B2"/>
    <w:rsid w:val="00546929"/>
    <w:rsid w:val="005A39C3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45973"/>
    <w:rsid w:val="0078573E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B56D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279B6"/>
    <w:rsid w:val="00D5782F"/>
    <w:rsid w:val="00D80367"/>
    <w:rsid w:val="00DF3BFA"/>
    <w:rsid w:val="00DF4747"/>
    <w:rsid w:val="00E25D4D"/>
    <w:rsid w:val="00E4621B"/>
    <w:rsid w:val="00E51AA5"/>
    <w:rsid w:val="00E71EF5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2</cp:revision>
  <cp:lastPrinted>2020-01-23T17:51:00Z</cp:lastPrinted>
  <dcterms:created xsi:type="dcterms:W3CDTF">2022-11-07T15:43:00Z</dcterms:created>
  <dcterms:modified xsi:type="dcterms:W3CDTF">2022-11-07T15:43:00Z</dcterms:modified>
  <cp:category/>
</cp:coreProperties>
</file>