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3F643339">
                <wp:simplePos x="0" y="0"/>
                <wp:positionH relativeFrom="column">
                  <wp:posOffset>-457200</wp:posOffset>
                </wp:positionH>
                <wp:positionV relativeFrom="page">
                  <wp:posOffset>6793230</wp:posOffset>
                </wp:positionV>
                <wp:extent cx="1938020" cy="1698625"/>
                <wp:effectExtent l="0" t="12700" r="508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77777777" w:rsidR="00B836A1" w:rsidRPr="00B836A1" w:rsidRDefault="00B836A1" w:rsidP="00B836A1">
                              <w:pPr>
                                <w:pStyle w:val="Body"/>
                              </w:pPr>
                              <w:r w:rsidRPr="00B836A1">
                                <w:t xml:space="preserve">Log on to your </w:t>
                              </w:r>
                              <w:proofErr w:type="spellStart"/>
                              <w:r w:rsidRPr="00B836A1">
                                <w:rPr>
                                  <w:i/>
                                </w:rPr>
                                <w:t>my</w:t>
                              </w:r>
                              <w:r w:rsidRPr="00B836A1">
                                <w:t>HealthPartners</w:t>
                              </w:r>
                              <w:proofErr w:type="spellEnd"/>
                              <w:r w:rsidRPr="00B836A1">
                                <w:t xml:space="preserve"> account at </w:t>
                              </w:r>
                              <w:r w:rsidRPr="00B836A1">
                                <w:rPr>
                                  <w:b/>
                                </w:rPr>
                                <w:t>healthpartners.com</w:t>
                              </w:r>
                              <w:r w:rsidRPr="00B836A1">
                                <w:t xml:space="preserve"> to find a doctor. </w:t>
                              </w:r>
                              <w:proofErr w:type="gramStart"/>
                              <w:r w:rsidRPr="00B836A1">
                                <w:t>Or,</w:t>
                              </w:r>
                              <w:proofErr w:type="gramEnd"/>
                              <w:r w:rsidRPr="00B836A1">
                                <w:t xml:space="preserve"> download the </w:t>
                              </w:r>
                              <w:proofErr w:type="spellStart"/>
                              <w:r w:rsidRPr="00B836A1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B836A1">
                                <w:rPr>
                                  <w:b/>
                                </w:rPr>
                                <w:t xml:space="preserve"> </w:t>
                              </w:r>
                              <w:r w:rsidRPr="00B836A1">
                                <w:t>mobile app to search for care on your smart phone.</w:t>
                              </w:r>
                            </w:p>
                            <w:p w14:paraId="76BA074F" w14:textId="77777777" w:rsidR="00B836A1" w:rsidRPr="00B836A1" w:rsidRDefault="00B836A1" w:rsidP="00B836A1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9pt;width:152.6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77777777" w:rsidR="00B836A1" w:rsidRPr="00B836A1" w:rsidRDefault="00B836A1" w:rsidP="00B836A1">
                        <w:pPr>
                          <w:pStyle w:val="Body"/>
                        </w:pPr>
                        <w:r w:rsidRPr="00B836A1">
                          <w:t xml:space="preserve">Log on to your </w:t>
                        </w:r>
                        <w:proofErr w:type="spellStart"/>
                        <w:r w:rsidRPr="00B836A1">
                          <w:rPr>
                            <w:i/>
                          </w:rPr>
                          <w:t>my</w:t>
                        </w:r>
                        <w:r w:rsidRPr="00B836A1">
                          <w:t>HealthPartners</w:t>
                        </w:r>
                        <w:proofErr w:type="spellEnd"/>
                        <w:r w:rsidRPr="00B836A1">
                          <w:t xml:space="preserve"> account at </w:t>
                        </w:r>
                        <w:r w:rsidRPr="00B836A1">
                          <w:rPr>
                            <w:b/>
                          </w:rPr>
                          <w:t>healthpartners.com</w:t>
                        </w:r>
                        <w:r w:rsidRPr="00B836A1">
                          <w:t xml:space="preserve"> to find a doctor. </w:t>
                        </w:r>
                        <w:proofErr w:type="gramStart"/>
                        <w:r w:rsidRPr="00B836A1">
                          <w:t>Or,</w:t>
                        </w:r>
                        <w:proofErr w:type="gramEnd"/>
                        <w:r w:rsidRPr="00B836A1">
                          <w:t xml:space="preserve"> download the </w:t>
                        </w:r>
                        <w:proofErr w:type="spellStart"/>
                        <w:r w:rsidRPr="00B836A1">
                          <w:rPr>
                            <w:b/>
                          </w:rPr>
                          <w:t>myHP</w:t>
                        </w:r>
                        <w:proofErr w:type="spellEnd"/>
                        <w:r w:rsidRPr="00B836A1">
                          <w:rPr>
                            <w:b/>
                          </w:rPr>
                          <w:t xml:space="preserve"> </w:t>
                        </w:r>
                        <w:r w:rsidRPr="00B836A1">
                          <w:t>mobile app to search for care on your smart phone.</w:t>
                        </w:r>
                      </w:p>
                      <w:p w14:paraId="76BA074F" w14:textId="77777777" w:rsidR="00B836A1" w:rsidRPr="00B836A1" w:rsidRDefault="00B836A1" w:rsidP="00B836A1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2E42BEB">
                <wp:simplePos x="0" y="0"/>
                <wp:positionH relativeFrom="column">
                  <wp:posOffset>1898650</wp:posOffset>
                </wp:positionH>
                <wp:positionV relativeFrom="page">
                  <wp:posOffset>4418965</wp:posOffset>
                </wp:positionV>
                <wp:extent cx="4507865" cy="1195705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195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7A624" w14:textId="4A4B1C2B" w:rsidR="00AD4529" w:rsidRPr="00AD4529" w:rsidRDefault="00AD4529" w:rsidP="00AD4529">
                            <w:pPr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t xml:space="preserve">You change your oil and rotate your tires to make sure </w:t>
                            </w:r>
                            <w:r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AD4529"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t>your car runs smoothly</w:t>
                            </w:r>
                          </w:p>
                          <w:p w14:paraId="7D08207C" w14:textId="77777777" w:rsidR="00AD4529" w:rsidRPr="00AD4529" w:rsidRDefault="00AD4529" w:rsidP="00AD4529">
                            <w:pPr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AD4529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Why treat your health any differently?</w:t>
                            </w: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347.95pt;width:354.95pt;height:9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" fillcolor="white [3201]" stroked="f" strokeweight=".5pt">
                <v:textbox inset="0,0,0,0">
                  <w:txbxContent>
                    <w:p w14:paraId="0FD7A624" w14:textId="4A4B1C2B" w:rsidR="00AD4529" w:rsidRPr="00AD4529" w:rsidRDefault="00AD4529" w:rsidP="00AD4529">
                      <w:pPr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</w:pPr>
                      <w:r w:rsidRPr="00AD4529"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t xml:space="preserve">You change your oil and rotate your tires to make sure </w:t>
                      </w:r>
                      <w:r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br/>
                      </w:r>
                      <w:r w:rsidRPr="00AD4529"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t>your car runs smoothly</w:t>
                      </w:r>
                    </w:p>
                    <w:p w14:paraId="7D08207C" w14:textId="77777777" w:rsidR="00AD4529" w:rsidRPr="00AD4529" w:rsidRDefault="00AD4529" w:rsidP="00AD4529">
                      <w:pPr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</w:pPr>
                      <w:r w:rsidRPr="00AD4529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Why treat your health any differently?</w:t>
                      </w: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1F2902B0">
                <wp:simplePos x="0" y="0"/>
                <wp:positionH relativeFrom="column">
                  <wp:posOffset>1898650</wp:posOffset>
                </wp:positionH>
                <wp:positionV relativeFrom="page">
                  <wp:posOffset>5708650</wp:posOffset>
                </wp:positionV>
                <wp:extent cx="4507865" cy="3012440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301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A5192" w14:textId="77777777" w:rsidR="00AD4529" w:rsidRPr="00AD4529" w:rsidRDefault="00AD4529" w:rsidP="00AD4529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D4529">
                              <w:rPr>
                                <w:sz w:val="20"/>
                              </w:rPr>
                              <w:t>Regular preventive care is important. It can find and stop health issues early. Most health plans cover preventive care at no cost to you. This includes:</w:t>
                            </w:r>
                          </w:p>
                          <w:p w14:paraId="29F9D45F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>Vaccines</w:t>
                            </w:r>
                          </w:p>
                          <w:p w14:paraId="70550EA9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>Breast, cervical and colon cancer screenings</w:t>
                            </w:r>
                          </w:p>
                          <w:p w14:paraId="0A20548C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 xml:space="preserve">Blood pressure, </w:t>
                            </w:r>
                            <w:proofErr w:type="gramStart"/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>diabetes</w:t>
                            </w:r>
                            <w:proofErr w:type="gramEnd"/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 xml:space="preserve"> and cholesterol tests</w:t>
                            </w:r>
                          </w:p>
                          <w:p w14:paraId="155828BF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 xml:space="preserve">Alcohol, </w:t>
                            </w:r>
                            <w:proofErr w:type="gramStart"/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>tobacco</w:t>
                            </w:r>
                            <w:proofErr w:type="gramEnd"/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 xml:space="preserve"> and weight screenings</w:t>
                            </w:r>
                          </w:p>
                          <w:p w14:paraId="721FEF77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rFonts w:cs="Times New Roman (Body CS)"/>
                                <w:sz w:val="20"/>
                                <w:szCs w:val="20"/>
                              </w:rPr>
                              <w:t>Routine pre- and post-natal care</w:t>
                            </w:r>
                          </w:p>
                          <w:p w14:paraId="4E329E64" w14:textId="77777777" w:rsidR="00AD4529" w:rsidRPr="00AD4529" w:rsidRDefault="00AD4529" w:rsidP="00AD4529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D4529">
                              <w:rPr>
                                <w:sz w:val="20"/>
                                <w:szCs w:val="20"/>
                              </w:rPr>
                              <w:t>Well-child visits</w:t>
                            </w:r>
                          </w:p>
                          <w:p w14:paraId="3EED318C" w14:textId="77777777" w:rsidR="00AD4529" w:rsidRPr="00AD4529" w:rsidRDefault="00AD4529" w:rsidP="00AD4529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D4529">
                              <w:rPr>
                                <w:b/>
                                <w:bCs/>
                                <w:sz w:val="20"/>
                              </w:rPr>
                              <w:t>What’s not included?</w:t>
                            </w:r>
                            <w:r w:rsidRPr="00AD4529">
                              <w:rPr>
                                <w:sz w:val="20"/>
                              </w:rPr>
                              <w:t xml:space="preserve"> Non-preventive care. For example, you go in for your annual visit. While you’re there, your doctor treats you for headaches. Because this treatment is not considered preventive, you would get a bill for the service.</w:t>
                            </w:r>
                          </w:p>
                          <w:p w14:paraId="11F00F14" w14:textId="77777777" w:rsidR="00AD4529" w:rsidRPr="00AD4529" w:rsidRDefault="00AD4529" w:rsidP="00AD4529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D4529">
                              <w:rPr>
                                <w:sz w:val="20"/>
                              </w:rPr>
                              <w:t>Schedule a preventive care appointment with your primary care doctor and make sure your health is running smoothly.</w:t>
                            </w:r>
                          </w:p>
                          <w:p w14:paraId="02D97915" w14:textId="1F519B70" w:rsidR="00036AFC" w:rsidRPr="00E20688" w:rsidRDefault="00036AFC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49.5pt;margin-top:449.5pt;width:354.95pt;height:2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" fillcolor="white [3201]" stroked="f" strokeweight=".5pt">
                <v:textbox inset="0,0,0,0">
                  <w:txbxContent>
                    <w:p w14:paraId="070A5192" w14:textId="77777777" w:rsidR="00AD4529" w:rsidRPr="00AD4529" w:rsidRDefault="00AD4529" w:rsidP="00AD4529">
                      <w:pPr>
                        <w:pStyle w:val="Body"/>
                        <w:rPr>
                          <w:sz w:val="20"/>
                        </w:rPr>
                      </w:pPr>
                      <w:r w:rsidRPr="00AD4529">
                        <w:rPr>
                          <w:sz w:val="20"/>
                        </w:rPr>
                        <w:t>Regular preventive care is important. It can find and stop health issues early. Most health plans cover preventive care at no cost to you. This includes:</w:t>
                      </w:r>
                    </w:p>
                    <w:p w14:paraId="29F9D45F" w14:textId="77777777" w:rsidR="00AD4529" w:rsidRPr="00AD4529" w:rsidRDefault="00AD4529" w:rsidP="00AD4529">
                      <w:pPr>
                        <w:pStyle w:val="BulletedList"/>
                        <w:rPr>
                          <w:rFonts w:cs="Times New Roman (Body CS)"/>
                          <w:sz w:val="20"/>
                          <w:szCs w:val="20"/>
                        </w:rPr>
                      </w:pPr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>Vaccines</w:t>
                      </w:r>
                    </w:p>
                    <w:p w14:paraId="70550EA9" w14:textId="77777777" w:rsidR="00AD4529" w:rsidRPr="00AD4529" w:rsidRDefault="00AD4529" w:rsidP="00AD4529">
                      <w:pPr>
                        <w:pStyle w:val="BulletedList"/>
                        <w:rPr>
                          <w:rFonts w:cs="Times New Roman (Body CS)"/>
                          <w:sz w:val="20"/>
                          <w:szCs w:val="20"/>
                        </w:rPr>
                      </w:pPr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>Breast, cervical and colon cancer screenings</w:t>
                      </w:r>
                    </w:p>
                    <w:p w14:paraId="0A20548C" w14:textId="77777777" w:rsidR="00AD4529" w:rsidRPr="00AD4529" w:rsidRDefault="00AD4529" w:rsidP="00AD4529">
                      <w:pPr>
                        <w:pStyle w:val="BulletedList"/>
                        <w:rPr>
                          <w:rFonts w:cs="Times New Roman (Body CS)"/>
                          <w:sz w:val="20"/>
                          <w:szCs w:val="20"/>
                        </w:rPr>
                      </w:pPr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 xml:space="preserve">Blood pressure, </w:t>
                      </w:r>
                      <w:proofErr w:type="gramStart"/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>diabetes</w:t>
                      </w:r>
                      <w:proofErr w:type="gramEnd"/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 xml:space="preserve"> and cholesterol tests</w:t>
                      </w:r>
                    </w:p>
                    <w:p w14:paraId="155828BF" w14:textId="77777777" w:rsidR="00AD4529" w:rsidRPr="00AD4529" w:rsidRDefault="00AD4529" w:rsidP="00AD4529">
                      <w:pPr>
                        <w:pStyle w:val="BulletedList"/>
                        <w:rPr>
                          <w:rFonts w:cs="Times New Roman (Body CS)"/>
                          <w:sz w:val="20"/>
                          <w:szCs w:val="20"/>
                        </w:rPr>
                      </w:pPr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 xml:space="preserve">Alcohol, </w:t>
                      </w:r>
                      <w:proofErr w:type="gramStart"/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>tobacco</w:t>
                      </w:r>
                      <w:proofErr w:type="gramEnd"/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 xml:space="preserve"> and weight screenings</w:t>
                      </w:r>
                    </w:p>
                    <w:p w14:paraId="721FEF77" w14:textId="77777777" w:rsidR="00AD4529" w:rsidRPr="00AD4529" w:rsidRDefault="00AD4529" w:rsidP="00AD4529">
                      <w:pPr>
                        <w:pStyle w:val="BulletedList"/>
                        <w:rPr>
                          <w:rFonts w:cs="Times New Roman (Body CS)"/>
                          <w:sz w:val="20"/>
                          <w:szCs w:val="20"/>
                        </w:rPr>
                      </w:pPr>
                      <w:r w:rsidRPr="00AD4529">
                        <w:rPr>
                          <w:rFonts w:cs="Times New Roman (Body CS)"/>
                          <w:sz w:val="20"/>
                          <w:szCs w:val="20"/>
                        </w:rPr>
                        <w:t>Routine pre- and post-natal care</w:t>
                      </w:r>
                    </w:p>
                    <w:p w14:paraId="4E329E64" w14:textId="77777777" w:rsidR="00AD4529" w:rsidRPr="00AD4529" w:rsidRDefault="00AD4529" w:rsidP="00AD4529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D4529">
                        <w:rPr>
                          <w:sz w:val="20"/>
                          <w:szCs w:val="20"/>
                        </w:rPr>
                        <w:t>Well-child visits</w:t>
                      </w:r>
                    </w:p>
                    <w:p w14:paraId="3EED318C" w14:textId="77777777" w:rsidR="00AD4529" w:rsidRPr="00AD4529" w:rsidRDefault="00AD4529" w:rsidP="00AD4529">
                      <w:pPr>
                        <w:pStyle w:val="Body"/>
                        <w:rPr>
                          <w:sz w:val="20"/>
                        </w:rPr>
                      </w:pPr>
                      <w:r w:rsidRPr="00AD4529">
                        <w:rPr>
                          <w:b/>
                          <w:bCs/>
                          <w:sz w:val="20"/>
                        </w:rPr>
                        <w:t>What’s not included?</w:t>
                      </w:r>
                      <w:r w:rsidRPr="00AD4529">
                        <w:rPr>
                          <w:sz w:val="20"/>
                        </w:rPr>
                        <w:t xml:space="preserve"> Non-preventive care. For example, you go in for your annual visit. While you’re there, your doctor treats you for headaches. Because this treatment is not considered preventive, you would get a bill for the service.</w:t>
                      </w:r>
                    </w:p>
                    <w:p w14:paraId="11F00F14" w14:textId="77777777" w:rsidR="00AD4529" w:rsidRPr="00AD4529" w:rsidRDefault="00AD4529" w:rsidP="00AD4529">
                      <w:pPr>
                        <w:pStyle w:val="Body"/>
                        <w:rPr>
                          <w:sz w:val="20"/>
                        </w:rPr>
                      </w:pPr>
                      <w:r w:rsidRPr="00AD4529">
                        <w:rPr>
                          <w:sz w:val="20"/>
                        </w:rPr>
                        <w:t>Schedule a preventive care appointment with your primary care doctor and make sure your health is running smoothly.</w:t>
                      </w:r>
                    </w:p>
                    <w:p w14:paraId="02D97915" w14:textId="1F519B70" w:rsidR="00036AFC" w:rsidRPr="00E20688" w:rsidRDefault="00036AFC" w:rsidP="00E20688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63B0C" w14:textId="77777777" w:rsidR="008F5D87" w:rsidRDefault="008F5D87" w:rsidP="00C805D1">
      <w:r>
        <w:separator/>
      </w:r>
    </w:p>
  </w:endnote>
  <w:endnote w:type="continuationSeparator" w:id="0">
    <w:p w14:paraId="31A5B7FA" w14:textId="77777777" w:rsidR="008F5D87" w:rsidRDefault="008F5D87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0CDA16FD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22-1798460-2017</w:t>
    </w:r>
    <w:r w:rsidR="009513FB">
      <w:t>70</w:t>
    </w:r>
    <w:r w:rsidR="00E20688">
      <w:t>3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9AA3F" w14:textId="77777777" w:rsidR="008F5D87" w:rsidRDefault="008F5D87" w:rsidP="00C805D1">
      <w:r>
        <w:separator/>
      </w:r>
    </w:p>
  </w:footnote>
  <w:footnote w:type="continuationSeparator" w:id="0">
    <w:p w14:paraId="39564328" w14:textId="77777777" w:rsidR="008F5D87" w:rsidRDefault="008F5D87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60395710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3317924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3" t="24443" r="14072" b="25359"/>
                  <a:stretch/>
                </pic:blipFill>
                <pic:spPr bwMode="auto">
                  <a:xfrm>
                    <a:off x="0" y="0"/>
                    <a:ext cx="7185660" cy="3317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38D6F9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77A3C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4A7358"/>
    <w:rsid w:val="004A7A6E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8F5D87"/>
    <w:rsid w:val="009513FB"/>
    <w:rsid w:val="009575E3"/>
    <w:rsid w:val="00965829"/>
    <w:rsid w:val="00971E3F"/>
    <w:rsid w:val="00982BE0"/>
    <w:rsid w:val="009E76C1"/>
    <w:rsid w:val="009F01FE"/>
    <w:rsid w:val="00A06B7A"/>
    <w:rsid w:val="00AB56D9"/>
    <w:rsid w:val="00AD452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80367"/>
    <w:rsid w:val="00DF3BFA"/>
    <w:rsid w:val="00DF4747"/>
    <w:rsid w:val="00E20688"/>
    <w:rsid w:val="00E25D4D"/>
    <w:rsid w:val="00E4621B"/>
    <w:rsid w:val="00E51AA5"/>
    <w:rsid w:val="00E71EF5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2022-10-31T20:43:00Z</dcterms:created>
  <dcterms:modified xsi:type="dcterms:W3CDTF">2022-10-31T20:52:00Z</dcterms:modified>
  <cp:category/>
</cp:coreProperties>
</file>