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750292F2">
                <wp:simplePos x="0" y="0"/>
                <wp:positionH relativeFrom="column">
                  <wp:posOffset>290195</wp:posOffset>
                </wp:positionH>
                <wp:positionV relativeFrom="page">
                  <wp:posOffset>11986895</wp:posOffset>
                </wp:positionV>
                <wp:extent cx="7445375" cy="1740535"/>
                <wp:effectExtent l="0" t="1270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5375" cy="1740535"/>
                          <a:chOff x="-1" y="-43588"/>
                          <a:chExt cx="2219985" cy="1743455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2219983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31BCB2" w14:textId="77777777" w:rsidR="008F5036" w:rsidRPr="008F5036" w:rsidRDefault="008F5036" w:rsidP="008F5036">
                              <w:pPr>
                                <w:pStyle w:val="Body"/>
                                <w:rPr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F5036">
                                <w:rPr>
                                  <w:bCs/>
                                  <w:sz w:val="32"/>
                                  <w:szCs w:val="32"/>
                                </w:rPr>
                                <w:t xml:space="preserve">Visit </w:t>
                              </w:r>
                              <w:r w:rsidRPr="008F5036">
                                <w:rPr>
                                  <w:b/>
                                  <w:sz w:val="32"/>
                                  <w:szCs w:val="32"/>
                                </w:rPr>
                                <w:t>healthpartners.com/preventive</w:t>
                              </w:r>
                              <w:r w:rsidRPr="008F5036">
                                <w:rPr>
                                  <w:bCs/>
                                  <w:sz w:val="32"/>
                                  <w:szCs w:val="32"/>
                                </w:rPr>
                                <w:t xml:space="preserve"> to find out what’s recommended for you. </w:t>
                              </w:r>
                            </w:p>
                            <w:p w14:paraId="679761A3" w14:textId="6E53B66B" w:rsidR="00B97324" w:rsidRPr="008F5036" w:rsidRDefault="00B97324" w:rsidP="00036AFC">
                              <w:pPr>
                                <w:pStyle w:val="Body"/>
                                <w:rPr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-43588"/>
                            <a:ext cx="1298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22.85pt;margin-top:943.85pt;width:586.25pt;height:137.05pt;z-index:251670528;mso-position-vertical-relative:page;mso-width-relative:margin;mso-height-relative:margin" coordorigin=",-435" coordsize="22199,17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22199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1531BCB2" w14:textId="77777777" w:rsidR="008F5036" w:rsidRPr="008F5036" w:rsidRDefault="008F5036" w:rsidP="008F5036">
                        <w:pPr>
                          <w:pStyle w:val="Body"/>
                          <w:rPr>
                            <w:bCs/>
                            <w:sz w:val="32"/>
                            <w:szCs w:val="32"/>
                          </w:rPr>
                        </w:pPr>
                        <w:r w:rsidRPr="008F5036">
                          <w:rPr>
                            <w:bCs/>
                            <w:sz w:val="32"/>
                            <w:szCs w:val="32"/>
                          </w:rPr>
                          <w:t xml:space="preserve">Visit </w:t>
                        </w:r>
                        <w:r w:rsidRPr="008F5036">
                          <w:rPr>
                            <w:b/>
                            <w:sz w:val="32"/>
                            <w:szCs w:val="32"/>
                          </w:rPr>
                          <w:t>healthpartners.com/preventive</w:t>
                        </w:r>
                        <w:r w:rsidRPr="008F5036">
                          <w:rPr>
                            <w:bCs/>
                            <w:sz w:val="32"/>
                            <w:szCs w:val="32"/>
                          </w:rPr>
                          <w:t xml:space="preserve"> to find out what’s recommended for you. </w:t>
                        </w:r>
                      </w:p>
                      <w:p w14:paraId="679761A3" w14:textId="6E53B66B" w:rsidR="00B97324" w:rsidRPr="008F5036" w:rsidRDefault="00B97324" w:rsidP="00036AFC">
                        <w:pPr>
                          <w:pStyle w:val="Body"/>
                          <w:rPr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-435" to="1298,-4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18C6ECA5">
                <wp:simplePos x="0" y="0"/>
                <wp:positionH relativeFrom="column">
                  <wp:posOffset>290195</wp:posOffset>
                </wp:positionH>
                <wp:positionV relativeFrom="page">
                  <wp:posOffset>7459980</wp:posOffset>
                </wp:positionV>
                <wp:extent cx="7566660" cy="1407795"/>
                <wp:effectExtent l="0" t="0" r="254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660" cy="1407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69C50" w14:textId="77777777" w:rsidR="008F5036" w:rsidRPr="008F5036" w:rsidRDefault="008F5036" w:rsidP="008F5036">
                            <w:pPr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8"/>
                                <w:szCs w:val="28"/>
                              </w:rPr>
                            </w:pPr>
                            <w:r w:rsidRPr="008F5036"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8"/>
                                <w:szCs w:val="28"/>
                              </w:rPr>
                              <w:t>Feeling healthy and happy?</w:t>
                            </w:r>
                          </w:p>
                          <w:p w14:paraId="4D97852B" w14:textId="42F2ADCC" w:rsidR="00F17040" w:rsidRPr="008F5036" w:rsidRDefault="008F5036" w:rsidP="008F5036">
                            <w:pPr>
                              <w:rPr>
                                <w:rStyle w:val="SubtleEmphasis"/>
                                <w:sz w:val="72"/>
                                <w:szCs w:val="72"/>
                              </w:rPr>
                            </w:pPr>
                            <w:r w:rsidRPr="008F5036"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72"/>
                                <w:szCs w:val="72"/>
                              </w:rPr>
                              <w:t>You should still see your doctor for regular health screenings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22.85pt;margin-top:587.4pt;width:595.8pt;height:11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" fillcolor="white [3201]" stroked="f" strokeweight=".5pt">
                <v:textbox inset="0,0,0,0">
                  <w:txbxContent>
                    <w:p w14:paraId="0F769C50" w14:textId="77777777" w:rsidR="008F5036" w:rsidRPr="008F5036" w:rsidRDefault="008F5036" w:rsidP="008F5036">
                      <w:pPr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8"/>
                          <w:szCs w:val="28"/>
                        </w:rPr>
                      </w:pPr>
                      <w:r w:rsidRPr="008F5036"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8"/>
                          <w:szCs w:val="28"/>
                        </w:rPr>
                        <w:t>Feeling healthy and happy?</w:t>
                      </w:r>
                    </w:p>
                    <w:p w14:paraId="4D97852B" w14:textId="42F2ADCC" w:rsidR="00F17040" w:rsidRPr="008F5036" w:rsidRDefault="008F5036" w:rsidP="008F5036">
                      <w:pPr>
                        <w:rPr>
                          <w:rStyle w:val="SubtleEmphasis"/>
                          <w:sz w:val="72"/>
                          <w:szCs w:val="72"/>
                        </w:rPr>
                      </w:pPr>
                      <w:r w:rsidRPr="008F5036"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72"/>
                          <w:szCs w:val="72"/>
                        </w:rPr>
                        <w:t>You should still see your doctor for regular health screenings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227132A3">
                <wp:simplePos x="0" y="0"/>
                <wp:positionH relativeFrom="column">
                  <wp:posOffset>290195</wp:posOffset>
                </wp:positionH>
                <wp:positionV relativeFrom="page">
                  <wp:posOffset>9114155</wp:posOffset>
                </wp:positionV>
                <wp:extent cx="6894195" cy="2602230"/>
                <wp:effectExtent l="0" t="0" r="1905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4195" cy="260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24333" w14:textId="77777777" w:rsidR="008F5036" w:rsidRPr="008F5036" w:rsidRDefault="008F5036" w:rsidP="008F5036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  <w:r w:rsidRPr="008F5036">
                              <w:rPr>
                                <w:sz w:val="32"/>
                                <w:szCs w:val="32"/>
                              </w:rPr>
                              <w:t xml:space="preserve">Even when you feel great, it’s important to get preventive care. Health screenings can help you find and stop health issues </w:t>
                            </w:r>
                            <w:proofErr w:type="gramStart"/>
                            <w:r w:rsidRPr="008F5036">
                              <w:rPr>
                                <w:sz w:val="32"/>
                                <w:szCs w:val="32"/>
                              </w:rPr>
                              <w:t>early, when</w:t>
                            </w:r>
                            <w:proofErr w:type="gramEnd"/>
                            <w:r w:rsidRPr="008F5036">
                              <w:rPr>
                                <w:sz w:val="32"/>
                                <w:szCs w:val="32"/>
                              </w:rPr>
                              <w:t xml:space="preserve"> treatment is most effective.</w:t>
                            </w:r>
                          </w:p>
                          <w:p w14:paraId="28AF4DE2" w14:textId="77777777" w:rsidR="008F5036" w:rsidRPr="008F5036" w:rsidRDefault="008F5036" w:rsidP="008F5036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  <w:r w:rsidRPr="008F5036">
                              <w:rPr>
                                <w:sz w:val="32"/>
                                <w:szCs w:val="32"/>
                              </w:rPr>
                              <w:t>Most health plans cover preventive care at no cost to you. What’s not included? Non-preventive care for things like headaches.</w:t>
                            </w:r>
                          </w:p>
                          <w:p w14:paraId="02D97915" w14:textId="19E583CF" w:rsidR="00036AFC" w:rsidRPr="008F5036" w:rsidRDefault="008F5036" w:rsidP="00E20688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  <w:r w:rsidRPr="008F5036">
                              <w:rPr>
                                <w:sz w:val="32"/>
                                <w:szCs w:val="32"/>
                              </w:rPr>
                              <w:t>Regular checkups make sure you’re getting the care you need to stay healthy for years to come.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22.85pt;margin-top:717.65pt;width:542.85pt;height:20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" fillcolor="white [3201]" stroked="f" strokeweight=".5pt">
                <v:textbox inset="0,0,0,0">
                  <w:txbxContent>
                    <w:p w14:paraId="1EB24333" w14:textId="77777777" w:rsidR="008F5036" w:rsidRPr="008F5036" w:rsidRDefault="008F5036" w:rsidP="008F5036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  <w:r w:rsidRPr="008F5036">
                        <w:rPr>
                          <w:sz w:val="32"/>
                          <w:szCs w:val="32"/>
                        </w:rPr>
                        <w:t xml:space="preserve">Even when you feel great, it’s important to get preventive care. Health screenings can help you find and stop health issues </w:t>
                      </w:r>
                      <w:proofErr w:type="gramStart"/>
                      <w:r w:rsidRPr="008F5036">
                        <w:rPr>
                          <w:sz w:val="32"/>
                          <w:szCs w:val="32"/>
                        </w:rPr>
                        <w:t>early, when</w:t>
                      </w:r>
                      <w:proofErr w:type="gramEnd"/>
                      <w:r w:rsidRPr="008F5036">
                        <w:rPr>
                          <w:sz w:val="32"/>
                          <w:szCs w:val="32"/>
                        </w:rPr>
                        <w:t xml:space="preserve"> treatment is most effective.</w:t>
                      </w:r>
                    </w:p>
                    <w:p w14:paraId="28AF4DE2" w14:textId="77777777" w:rsidR="008F5036" w:rsidRPr="008F5036" w:rsidRDefault="008F5036" w:rsidP="008F5036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  <w:r w:rsidRPr="008F5036">
                        <w:rPr>
                          <w:sz w:val="32"/>
                          <w:szCs w:val="32"/>
                        </w:rPr>
                        <w:t>Most health plans cover preventive care at no cost to you. What’s not included? Non-preventive care for things like headaches.</w:t>
                      </w:r>
                    </w:p>
                    <w:p w14:paraId="02D97915" w14:textId="19E583CF" w:rsidR="00036AFC" w:rsidRPr="008F5036" w:rsidRDefault="008F5036" w:rsidP="00E20688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  <w:r w:rsidRPr="008F5036">
                        <w:rPr>
                          <w:sz w:val="32"/>
                          <w:szCs w:val="32"/>
                        </w:rPr>
                        <w:t>Regular checkups make sure you’re getting the care you need to stay healthy for years to come.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8F5036">
      <w:headerReference w:type="even" r:id="rId8"/>
      <w:headerReference w:type="default" r:id="rId9"/>
      <w:footerReference w:type="even" r:id="rId10"/>
      <w:footerReference w:type="default" r:id="rId11"/>
      <w:pgSz w:w="15840" w:h="2448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100C0" w14:textId="77777777" w:rsidR="00110E25" w:rsidRDefault="00110E25" w:rsidP="00C805D1">
      <w:r>
        <w:separator/>
      </w:r>
    </w:p>
  </w:endnote>
  <w:endnote w:type="continuationSeparator" w:id="0">
    <w:p w14:paraId="1328DC7F" w14:textId="77777777" w:rsidR="00110E25" w:rsidRDefault="00110E25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48C3E0C4" w:rsidR="00B675E3" w:rsidRDefault="008F5036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69DFAE35">
              <wp:simplePos x="0" y="0"/>
              <wp:positionH relativeFrom="column">
                <wp:posOffset>5545234</wp:posOffset>
              </wp:positionH>
              <wp:positionV relativeFrom="paragraph">
                <wp:posOffset>-847725</wp:posOffset>
              </wp:positionV>
              <wp:extent cx="2762250" cy="481965"/>
              <wp:effectExtent l="0" t="0" r="6350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0" cy="48196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436.65pt;margin-top:-66.75pt;width:217.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59C16D25">
          <wp:simplePos x="0" y="0"/>
          <wp:positionH relativeFrom="column">
            <wp:posOffset>-337820</wp:posOffset>
          </wp:positionH>
          <wp:positionV relativeFrom="paragraph">
            <wp:posOffset>-818322</wp:posOffset>
          </wp:positionV>
          <wp:extent cx="3374045" cy="447061"/>
          <wp:effectExtent l="0" t="0" r="4445" b="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74045" cy="4470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="00E51AA5" w:rsidRPr="00E51AA5">
      <w:t>22-1798460-2017</w:t>
    </w:r>
    <w:r w:rsidR="009513FB">
      <w:t>70</w:t>
    </w:r>
    <w:r w:rsidR="00A668FA">
      <w:t>7</w:t>
    </w:r>
    <w:r w:rsidR="00E51AA5"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A1EDF" w14:textId="77777777" w:rsidR="00110E25" w:rsidRDefault="00110E25" w:rsidP="00C805D1">
      <w:r>
        <w:separator/>
      </w:r>
    </w:p>
  </w:footnote>
  <w:footnote w:type="continuationSeparator" w:id="0">
    <w:p w14:paraId="77C0AB35" w14:textId="77777777" w:rsidR="00110E25" w:rsidRDefault="00110E25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20E0CB71" w:rsidR="00C805D1" w:rsidRDefault="008F503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3D6823ED">
          <wp:simplePos x="0" y="0"/>
          <wp:positionH relativeFrom="column">
            <wp:posOffset>-616226</wp:posOffset>
          </wp:positionH>
          <wp:positionV relativeFrom="paragraph">
            <wp:posOffset>159026</wp:posOffset>
          </wp:positionV>
          <wp:extent cx="9429792" cy="5943600"/>
          <wp:effectExtent l="0" t="0" r="635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3" r="8774" b="10632"/>
                  <a:stretch/>
                </pic:blipFill>
                <pic:spPr bwMode="auto">
                  <a:xfrm>
                    <a:off x="0" y="0"/>
                    <a:ext cx="9430802" cy="5944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01F4DD56">
              <wp:simplePos x="0" y="0"/>
              <wp:positionH relativeFrom="column">
                <wp:posOffset>-616226</wp:posOffset>
              </wp:positionH>
              <wp:positionV relativeFrom="paragraph">
                <wp:posOffset>-238539</wp:posOffset>
              </wp:positionV>
              <wp:extent cx="9422296" cy="198755"/>
              <wp:effectExtent l="0" t="0" r="127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22296" cy="19875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FEBBC4" id="Rectangle 16" o:spid="_x0000_s1026" style="position:absolute;margin-left:-48.5pt;margin-top:-18.8pt;width:741.9pt;height:15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1C6641"/>
    <w:multiLevelType w:val="hybridMultilevel"/>
    <w:tmpl w:val="FFFFFFFF"/>
    <w:lvl w:ilvl="0" w:tplc="64BA9822">
      <w:start w:val="2015"/>
      <w:numFmt w:val="bullet"/>
      <w:lvlText w:val=""/>
      <w:lvlJc w:val="left"/>
      <w:pPr>
        <w:ind w:left="-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9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  <w:num w:numId="10" w16cid:durableId="15147603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77A3C"/>
    <w:rsid w:val="00085FFA"/>
    <w:rsid w:val="0009462B"/>
    <w:rsid w:val="000B2179"/>
    <w:rsid w:val="000B2534"/>
    <w:rsid w:val="000C4E61"/>
    <w:rsid w:val="000F0BD3"/>
    <w:rsid w:val="00103172"/>
    <w:rsid w:val="00110E25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30E42"/>
    <w:rsid w:val="00357678"/>
    <w:rsid w:val="004A7358"/>
    <w:rsid w:val="004A7A6E"/>
    <w:rsid w:val="005249B2"/>
    <w:rsid w:val="00546929"/>
    <w:rsid w:val="005A39C3"/>
    <w:rsid w:val="005A5358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45973"/>
    <w:rsid w:val="0078573E"/>
    <w:rsid w:val="00793EF2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8F5036"/>
    <w:rsid w:val="009513FB"/>
    <w:rsid w:val="009575E3"/>
    <w:rsid w:val="00965829"/>
    <w:rsid w:val="00971E3F"/>
    <w:rsid w:val="00982BE0"/>
    <w:rsid w:val="009E76C1"/>
    <w:rsid w:val="009F01FE"/>
    <w:rsid w:val="00A06B7A"/>
    <w:rsid w:val="00A668FA"/>
    <w:rsid w:val="00AB56D9"/>
    <w:rsid w:val="00AD452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80367"/>
    <w:rsid w:val="00DF3BFA"/>
    <w:rsid w:val="00DF4747"/>
    <w:rsid w:val="00E20688"/>
    <w:rsid w:val="00E25D4D"/>
    <w:rsid w:val="00E4621B"/>
    <w:rsid w:val="00E51AA5"/>
    <w:rsid w:val="00E71EF5"/>
    <w:rsid w:val="00E94403"/>
    <w:rsid w:val="00EE1A8E"/>
    <w:rsid w:val="00EE5FD4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2022-10-31T21:05:00Z</dcterms:created>
  <dcterms:modified xsi:type="dcterms:W3CDTF">2022-10-31T21:10:00Z</dcterms:modified>
  <cp:category/>
</cp:coreProperties>
</file>