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3F643339">
                <wp:simplePos x="0" y="0"/>
                <wp:positionH relativeFrom="column">
                  <wp:posOffset>-457200</wp:posOffset>
                </wp:positionH>
                <wp:positionV relativeFrom="page">
                  <wp:posOffset>6793230</wp:posOffset>
                </wp:positionV>
                <wp:extent cx="1938020" cy="1698625"/>
                <wp:effectExtent l="0" t="12700" r="508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8A0A4E" w14:textId="77777777" w:rsidR="00B836A1" w:rsidRPr="00B836A1" w:rsidRDefault="00B836A1" w:rsidP="00B836A1">
                              <w:pPr>
                                <w:pStyle w:val="Body"/>
                              </w:pPr>
                              <w:r w:rsidRPr="00B836A1">
                                <w:t xml:space="preserve">Log on to your </w:t>
                              </w:r>
                              <w:proofErr w:type="spellStart"/>
                              <w:r w:rsidRPr="00B836A1">
                                <w:rPr>
                                  <w:i/>
                                </w:rPr>
                                <w:t>my</w:t>
                              </w:r>
                              <w:r w:rsidRPr="00B836A1">
                                <w:t>HealthPartners</w:t>
                              </w:r>
                              <w:proofErr w:type="spellEnd"/>
                              <w:r w:rsidRPr="00B836A1">
                                <w:t xml:space="preserve"> account at </w:t>
                              </w:r>
                              <w:r w:rsidRPr="00B836A1">
                                <w:rPr>
                                  <w:b/>
                                </w:rPr>
                                <w:t>healthpartners.com</w:t>
                              </w:r>
                              <w:r w:rsidRPr="00B836A1">
                                <w:t xml:space="preserve"> to find a doctor. </w:t>
                              </w:r>
                              <w:proofErr w:type="gramStart"/>
                              <w:r w:rsidRPr="00B836A1">
                                <w:t>Or,</w:t>
                              </w:r>
                              <w:proofErr w:type="gramEnd"/>
                              <w:r w:rsidRPr="00B836A1">
                                <w:t xml:space="preserve"> download the </w:t>
                              </w:r>
                              <w:proofErr w:type="spellStart"/>
                              <w:r w:rsidRPr="00B836A1">
                                <w:rPr>
                                  <w:b/>
                                </w:rPr>
                                <w:t>myHP</w:t>
                              </w:r>
                              <w:proofErr w:type="spellEnd"/>
                              <w:r w:rsidRPr="00B836A1">
                                <w:rPr>
                                  <w:b/>
                                </w:rPr>
                                <w:t xml:space="preserve"> </w:t>
                              </w:r>
                              <w:r w:rsidRPr="00B836A1">
                                <w:t>mobile app to search for care on your smart phone.</w:t>
                              </w:r>
                            </w:p>
                            <w:p w14:paraId="76BA074F" w14:textId="77777777" w:rsidR="00B836A1" w:rsidRPr="00B836A1" w:rsidRDefault="00B836A1" w:rsidP="00B836A1">
                              <w:pPr>
                                <w:pStyle w:val="Body"/>
                              </w:pPr>
                            </w:p>
                            <w:p w14:paraId="679761A3" w14:textId="6E53B66B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4.9pt;width:152.6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nPzPAMAAAMIAAAOAAAAZHJzL2Uyb0RvYy54bWy8VVtv2yAUfp+0/4B4b537UqtOlaVrNalq&#13;&#10;q6VTnwnBsSUMDEjs7NfvAMZp0rysk/ZiHw7n+vEduL5pKo52TJtSigz3L3sYMUHluhSbDP98ubuY&#13;&#10;YmQsEWvCpWAZ3jODb2afP13XKmUDWUi+ZhpBEGHSWmW4sFalSWJowSpiLqViAjZzqStiYak3yVqT&#13;&#10;GqJXPBn0epOklnqttKTMGNDehk088/HznFH7lOeGWcQzDLVZ/9X+u3LfZHZN0o0mqihpWwb5QBUV&#13;&#10;KQUk7ULdEkvQVpfvQlUl1dLI3F5SWSUyz0vKfA/QTb930s29llvle9mk9UZ1MAG0Jzh9OCx93N1r&#13;&#10;tVTPGpCo1Qaw8CvXS5Pryv2hStR4yPYdZKyxiIKyfzWc9gaALIW9/uRqOhmMA6i0AOSd30Ufo4Mj&#13;&#10;Lb69cZ2MYbN1Bd8vzjWJmZOjemoFDDEHEMy/gbAsiGIeW5MCCM8alWvoYIiRIBUQ9cV1+FU2CFQe&#13;&#10;Gm/mgEK2AT3YRr0B5Rm8Qtv98Wg89KYkfQvaZHTVdu4MhpOjzkmqtLH3TFbICRnWQGTPL7J7MDaA&#13;&#10;FE1caiN5ub4rOfcLNzxswTXaEaA9tz49wHpkxQWqMzwZjns+sJDOPUTmAk7B4R06c5JtVk0Lw0qu&#13;&#10;94CClmGYjKJ3JRT5QIx9JhqmB9gAN4J9gk/OJSSRrYRRIfXvc3pnD+cJuxjVMI0ZNr+2RDOM+HcB&#13;&#10;J+1GNwo6CqsoiG21kNApIA7VeBEctOVRzLWsXuGimLsssEUEhVwZtlFc2HAnwEVD2XzujWBAFbEP&#13;&#10;YqmoC+2QdZC/NK9Eq/ZcLBzpo4xcIunJ8QRb5ynkfGtlXvqzc4AGFFucgddu+v4HwUeR4EurSbkp&#13;&#10;LFpIIYBeUqP+KFIaJmIh2jsh0iCOZXchHA92JPdw9GU8HQdu+/u1m+d3rOalcCP4DjZHfKcOFB1O&#13;&#10;+73A0SP++ifiwHJCKRPWN3DMdFid4bOxe85Cjh8sh9n3A+0UZ+PGCeICrJ1VDsPSObbVHY9dKCg6&#13;&#10;tvbOlfln6W+cOw+fWQrbOVelkNpDeFK2bbrMwT5OdOj7wEA38S3zvORfGpCOnrK3a291eLtnfwAA&#13;&#10;AP//AwBQSwMEFAAGAAgAAAAhAArHIlfnAAAAEgEAAA8AAABkcnMvZG93bnJldi54bWxMj09rwzAM&#13;&#10;xe+DfQejwW6tk5i1WxqnlO7PqQzWDsZubqImobEcYjdJv/2003YRSE96er9sPdlWDNj7xpGGeB6B&#13;&#10;QCpc2VCl4fPwOnsE4YOh0rSOUMMVPazz25vMpKUb6QOHfagEm5BPjYY6hC6V0hc1WuPnrkNi7eR6&#13;&#10;awK3fSXL3oxsbluZRNFCWtMQf6hNh9sai/P+YjW8jWbcqPhl2J1P2+v34eH9axej1vd30/OKy2YF&#13;&#10;IuAU/i7gl4HzQ87Bju5CpRethtkyYaDAQrR4YhJeSZRKQBx5pNRSgcwz+R8l/wEAAP//AwBQSwEC&#13;&#10;LQAUAAYACAAAACEAtoM4kv4AAADhAQAAEwAAAAAAAAAAAAAAAAAAAAAAW0NvbnRlbnRfVHlwZXNd&#13;&#10;LnhtbFBLAQItABQABgAIAAAAIQA4/SH/1gAAAJQBAAALAAAAAAAAAAAAAAAAAC8BAABfcmVscy8u&#13;&#10;cmVsc1BLAQItABQABgAIAAAAIQDU2nPzPAMAAAMIAAAOAAAAAAAAAAAAAAAAAC4CAABkcnMvZTJv&#13;&#10;RG9jLnhtbFBLAQItABQABgAIAAAAIQAKxyJX5wAAABIBAAAPAAAAAAAAAAAAAAAAAJYFAABkcnMv&#13;&#10;ZG93bnJldi54bWxQSwUGAAAAAAQABADzAAAAqg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C8A0A4E" w14:textId="77777777" w:rsidR="00B836A1" w:rsidRPr="00B836A1" w:rsidRDefault="00B836A1" w:rsidP="00B836A1">
                        <w:pPr>
                          <w:pStyle w:val="Body"/>
                        </w:pPr>
                        <w:r w:rsidRPr="00B836A1">
                          <w:t xml:space="preserve">Log on to your </w:t>
                        </w:r>
                        <w:proofErr w:type="spellStart"/>
                        <w:r w:rsidRPr="00B836A1">
                          <w:rPr>
                            <w:i/>
                          </w:rPr>
                          <w:t>my</w:t>
                        </w:r>
                        <w:r w:rsidRPr="00B836A1">
                          <w:t>HealthPartners</w:t>
                        </w:r>
                        <w:proofErr w:type="spellEnd"/>
                        <w:r w:rsidRPr="00B836A1">
                          <w:t xml:space="preserve"> account at </w:t>
                        </w:r>
                        <w:r w:rsidRPr="00B836A1">
                          <w:rPr>
                            <w:b/>
                          </w:rPr>
                          <w:t>healthpartners.com</w:t>
                        </w:r>
                        <w:r w:rsidRPr="00B836A1">
                          <w:t xml:space="preserve"> to find a doctor. </w:t>
                        </w:r>
                        <w:proofErr w:type="gramStart"/>
                        <w:r w:rsidRPr="00B836A1">
                          <w:t>Or,</w:t>
                        </w:r>
                        <w:proofErr w:type="gramEnd"/>
                        <w:r w:rsidRPr="00B836A1">
                          <w:t xml:space="preserve"> download the </w:t>
                        </w:r>
                        <w:proofErr w:type="spellStart"/>
                        <w:r w:rsidRPr="00B836A1">
                          <w:rPr>
                            <w:b/>
                          </w:rPr>
                          <w:t>myHP</w:t>
                        </w:r>
                        <w:proofErr w:type="spellEnd"/>
                        <w:r w:rsidRPr="00B836A1">
                          <w:rPr>
                            <w:b/>
                          </w:rPr>
                          <w:t xml:space="preserve"> </w:t>
                        </w:r>
                        <w:r w:rsidRPr="00B836A1">
                          <w:t>mobile app to search for care on your smart phone.</w:t>
                        </w:r>
                      </w:p>
                      <w:p w14:paraId="76BA074F" w14:textId="77777777" w:rsidR="00B836A1" w:rsidRPr="00B836A1" w:rsidRDefault="00B836A1" w:rsidP="00B836A1">
                        <w:pPr>
                          <w:pStyle w:val="Body"/>
                        </w:pPr>
                      </w:p>
                      <w:p w14:paraId="679761A3" w14:textId="6E53B66B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020DEDCC">
                <wp:simplePos x="0" y="0"/>
                <wp:positionH relativeFrom="column">
                  <wp:posOffset>1898650</wp:posOffset>
                </wp:positionH>
                <wp:positionV relativeFrom="page">
                  <wp:posOffset>5438775</wp:posOffset>
                </wp:positionV>
                <wp:extent cx="4507865" cy="820420"/>
                <wp:effectExtent l="0" t="0" r="635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6CE36" w14:textId="77777777" w:rsidR="009513FB" w:rsidRPr="009513FB" w:rsidRDefault="009513FB" w:rsidP="009513FB">
                            <w:pPr>
                              <w:pStyle w:val="Preheader"/>
                            </w:pPr>
                            <w:r w:rsidRPr="009513FB">
                              <w:t>Avoiding a colonoscopy?</w:t>
                            </w:r>
                          </w:p>
                          <w:p w14:paraId="3C8E8D6F" w14:textId="56CD0CA7" w:rsidR="00F17040" w:rsidRPr="00E20688" w:rsidRDefault="00E20688" w:rsidP="00E20688">
                            <w:pPr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</w:pPr>
                            <w:r w:rsidRPr="00E20688"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>If so, you’re not alone</w:t>
                            </w:r>
                          </w:p>
                          <w:p w14:paraId="4D97852B" w14:textId="77777777" w:rsidR="00F17040" w:rsidRPr="00151DA7" w:rsidRDefault="00F17040" w:rsidP="00C805D1">
                            <w:pPr>
                              <w:rPr>
                                <w:rStyle w:val="Subtl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49.5pt;margin-top:428.25pt;width:354.9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/lQJwIAAEsEAAAOAAAAZHJzL2Uyb0RvYy54bWysVF1v2yAUfZ+0/4B4X+xkTRZZcaosVaZJ&#13;&#10;UVspnfpMMMRImMuAxM5+/S44btpuT9Ne8IV7uR/nHLy47RpNTsJ5Baak41FOiTAcKmUOJf3xtPk0&#13;&#10;p8QHZiqmwYiSnoWnt8uPHxatLcQEatCVcASTGF+0tqR1CLbIMs9r0TA/AisMOiW4hgXcukNWOdZi&#13;&#10;9kZnkzyfZS24yjrgwns8veuddJnySyl4eJDSi0B0SbG3kFaX1n1cs+WCFQfHbK34pQ32D100TBks&#13;&#10;+pLqjgVGjk79kapR3IEHGUYcmgykVFykGXCacf5uml3NrEizIDjevsDk/19afn/a2UdHQvcVOiQw&#13;&#10;AtJaX3g8jPN00jXxi50S9COE5xfYRBcIx8Obaf5lPptSwtE3n+Q3k4Rrdr1tnQ/fBDQkGiV1SEtC&#13;&#10;i522PmBFDB1CYjEPWlUbpXXaRCmItXbkxJBEHVKPeONNlDakLens8zRPiQ3E631mbbDAdaZohW7f&#13;&#10;EVW9mncP1RlhcNArxFu+UdjrlvnwyBxKAidHmYcHXKQGrAUXi5Ia3K+/ncd4ZAq9lLQosZL6n0fm&#13;&#10;BCX6u0EOox4Hww3GfjDMsVkDDjzGB2R5MvGCC3owpYPmGdW/ilXQxQzHWiUNg7kOvdDx9XCxWqUg&#13;&#10;VJ1lYWt2lsfUEeCI/FP3zJy90BOQ2HsYxMeKdyz1sfGmgdUxgFSJwohrj+IFblRsYvbyuuKTeL1P&#13;&#10;Udd/wPI3AAAA//8DAFBLAwQUAAYACAAAACEAv/CrjugAAAARAQAADwAAAGRycy9kb3ducmV2Lnht&#13;&#10;bEyPTU/DMAyG70j8h8hIXBBLmGjXdk0nPsQBaQgx0M5ZG5qyxClNtnX8erwTXCxZth+/T7kYnWV7&#13;&#10;PYTOo4SbiQCmsfZNh62Ej/en6wxYiAobZT1qCUcdYFGdn5WqaPwB3/R+FVtGEAyFkmBi7AvOQ220&#13;&#10;U2Hie400+/SDU5HaoeXNoA4Ed5ZPhUi5Ux3SB6N6/WB0vV3tnITsePtytU5n6y/7+nxvftpvXG6V&#13;&#10;lJcX4+Ocyt0cWNRj/LuAkwPlh4qCbfwOm8CshGmek1AkYpImwE4bQmQ5sI2EPEtmwKuS/zepfgEA&#13;&#10;AP//AwBQSwECLQAUAAYACAAAACEAtoM4kv4AAADhAQAAEwAAAAAAAAAAAAAAAAAAAAAAW0NvbnRl&#13;&#10;bnRfVHlwZXNdLnhtbFBLAQItABQABgAIAAAAIQA4/SH/1gAAAJQBAAALAAAAAAAAAAAAAAAAAC8B&#13;&#10;AABfcmVscy8ucmVsc1BLAQItABQABgAIAAAAIQDJm/lQJwIAAEsEAAAOAAAAAAAAAAAAAAAAAC4C&#13;&#10;AABkcnMvZTJvRG9jLnhtbFBLAQItABQABgAIAAAAIQC/8KuO6AAAABEBAAAPAAAAAAAAAAAAAAAA&#13;&#10;AIEEAABkcnMvZG93bnJldi54bWxQSwUGAAAAAAQABADzAAAAlgUAAAAA&#13;&#10;" fillcolor="white [3201]" stroked="f" strokeweight=".5pt">
                <v:textbox inset="0,0,0,0">
                  <w:txbxContent>
                    <w:p w14:paraId="1D06CE36" w14:textId="77777777" w:rsidR="009513FB" w:rsidRPr="009513FB" w:rsidRDefault="009513FB" w:rsidP="009513FB">
                      <w:pPr>
                        <w:pStyle w:val="Preheader"/>
                      </w:pPr>
                      <w:r w:rsidRPr="009513FB">
                        <w:t>Avoiding a colonoscopy?</w:t>
                      </w:r>
                    </w:p>
                    <w:p w14:paraId="3C8E8D6F" w14:textId="56CD0CA7" w:rsidR="00F17040" w:rsidRPr="00E20688" w:rsidRDefault="00E20688" w:rsidP="00E20688">
                      <w:pPr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</w:pPr>
                      <w:r w:rsidRPr="00E20688"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t>If so, you’re not alone</w:t>
                      </w:r>
                    </w:p>
                    <w:p w14:paraId="4D97852B" w14:textId="77777777" w:rsidR="00F17040" w:rsidRPr="00151DA7" w:rsidRDefault="00F17040" w:rsidP="00C805D1">
                      <w:pPr>
                        <w:rPr>
                          <w:rStyle w:val="SubtleEmphasi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6B6867A6">
                <wp:simplePos x="0" y="0"/>
                <wp:positionH relativeFrom="column">
                  <wp:posOffset>1898650</wp:posOffset>
                </wp:positionH>
                <wp:positionV relativeFrom="page">
                  <wp:posOffset>6435090</wp:posOffset>
                </wp:positionV>
                <wp:extent cx="4507865" cy="1816735"/>
                <wp:effectExtent l="0" t="0" r="63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181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39F59" w14:textId="77777777" w:rsidR="00E20688" w:rsidRPr="00E20688" w:rsidRDefault="00E20688" w:rsidP="00E20688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E20688">
                              <w:rPr>
                                <w:sz w:val="20"/>
                              </w:rPr>
                              <w:t>But it’s so important to get screened. Colon cancer is the second leading cause of cancer deaths in the U.S., but it’s 90 percent curable if caught early.</w:t>
                            </w:r>
                          </w:p>
                          <w:p w14:paraId="44903FD9" w14:textId="77777777" w:rsidR="00E20688" w:rsidRPr="00E20688" w:rsidRDefault="00E20688" w:rsidP="00E20688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E20688">
                              <w:rPr>
                                <w:sz w:val="20"/>
                              </w:rPr>
                              <w:t>Concerned about the screening or preparation? Talk to your doctor about quick and easy alternatives to a colonoscopy that might be right for you.</w:t>
                            </w:r>
                          </w:p>
                          <w:p w14:paraId="08D93200" w14:textId="77777777" w:rsidR="00E20688" w:rsidRPr="00E20688" w:rsidRDefault="00E20688" w:rsidP="00E20688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E20688">
                              <w:rPr>
                                <w:sz w:val="20"/>
                              </w:rPr>
                              <w:t>Make sure you’re healthy for years to come. Don’t delay. If you’re over 50, schedule your colon cancer screening today.</w:t>
                            </w:r>
                          </w:p>
                          <w:p w14:paraId="02D97915" w14:textId="1F519B70" w:rsidR="00036AFC" w:rsidRPr="00E20688" w:rsidRDefault="00036AFC" w:rsidP="00E20688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49.5pt;margin-top:506.7pt;width:354.95pt;height:14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VGjKQIAAEwEAAAOAAAAZHJzL2Uyb0RvYy54bWysVFFv2yAQfp+0/4B4X+ykSxpZcaosVaZJ&#13;&#10;UVspnfpMMMRImGNAYme/fgeOm67b07QXfHDHd3fffXhx1zWanITzCkxJx6OcEmE4VMocSvr9efNp&#13;&#10;TokPzFRMgxElPQtP75YfPyxaW4gJ1KAr4QiCGF+0tqR1CLbIMs9r0TA/AisMOiW4hgXcukNWOdYi&#13;&#10;eqOzSZ7PshZcZR1w4T2e3vdOukz4UgoeHqX0IhBdUqwtpNWldR/XbLlgxcExWyt+KYP9QxUNUwaT&#13;&#10;vkLds8DI0ak/oBrFHXiQYcShyUBKxUXqAbsZ5++62dXMitQLkuPtK03+/8Hyh9POPjkSui/Q4QAj&#13;&#10;Ia31hcfD2E8nXRO/WClBP1J4fqVNdIFwPPw8zW/nsyklHH3j+Xh2ezONONn1unU+fBXQkGiU1OFc&#13;&#10;El3stPWhDx1CYjYPWlUbpXXaRC2ItXbkxHCKOqQiEfy3KG1IW9LZzTRPwAbi9R5ZG6zl2lS0Qrfv&#13;&#10;iKpKOhka3kN1Rh4c9BLxlm8U1rplPjwxh5rA1lHn4REXqQFzwcWipAb382/nMR5HhV5KWtRYSf2P&#13;&#10;I3OCEv3N4BCjIAfDDcZ+MMyxWQM2PMYXZHky8YILejClg+YF5b+KWdDFDMdcJQ2DuQ690vH5cLFa&#13;&#10;pSCUnWVha3aWR+hIcGT+uXthzl7GE3CyDzCojxXvptTHxpsGVscAUqURRl57Fi90o2STCC7PK76J&#13;&#10;t/sUdf0JLH8BAAD//wMAUEsDBBQABgAIAAAAIQDVlZ5B6AAAABMBAAAPAAAAZHJzL2Rvd25yZXYu&#13;&#10;eG1sTI9PT8MwDMXvSHyHyEhcEEs2xmi7phN/xAEJhBho56wJTVnilCbbOj493gkulq2f/fxeuRi8&#13;&#10;YzvTxzaghPFIADNYB91iI+Hj/fEyAxaTQq1cQCPhYCIsqtOTUhU67PHN7JapYSSCsVASbEpdwXms&#13;&#10;rfEqjkJnkNhn6L1KNPYN173ak7h3fCLEjHvVIn2wqjP31tSb5dZLyA7Tl4vV7Gb15V6f7uxP843P&#13;&#10;GyXl+dnwMKdyOweWzJD+LuCYgfxDRcbWYYs6MidhkucUKBEQ46spsOOKEFkObE0d0WvgVcn/Z6l+&#13;&#10;AQAA//8DAFBLAQItABQABgAIAAAAIQC2gziS/gAAAOEBAAATAAAAAAAAAAAAAAAAAAAAAABbQ29u&#13;&#10;dGVudF9UeXBlc10ueG1sUEsBAi0AFAAGAAgAAAAhADj9If/WAAAAlAEAAAsAAAAAAAAAAAAAAAAA&#13;&#10;LwEAAF9yZWxzLy5yZWxzUEsBAi0AFAAGAAgAAAAhAB3JUaMpAgAATAQAAA4AAAAAAAAAAAAAAAAA&#13;&#10;LgIAAGRycy9lMm9Eb2MueG1sUEsBAi0AFAAGAAgAAAAhANWVnkHoAAAAEwEAAA8AAAAAAAAAAAAA&#13;&#10;AAAAgwQAAGRycy9kb3ducmV2LnhtbFBLBQYAAAAABAAEAPMAAACYBQAAAAA=&#13;&#10;" fillcolor="white [3201]" stroked="f" strokeweight=".5pt">
                <v:textbox inset="0,0,0,0">
                  <w:txbxContent>
                    <w:p w14:paraId="7E639F59" w14:textId="77777777" w:rsidR="00E20688" w:rsidRPr="00E20688" w:rsidRDefault="00E20688" w:rsidP="00E20688">
                      <w:pPr>
                        <w:pStyle w:val="Body"/>
                        <w:rPr>
                          <w:sz w:val="20"/>
                        </w:rPr>
                      </w:pPr>
                      <w:r w:rsidRPr="00E20688">
                        <w:rPr>
                          <w:sz w:val="20"/>
                        </w:rPr>
                        <w:t>But it’s so important to get screened. Colon cancer is the second leading cause of cancer deaths in the U.S., but it’s 90 percent curable if caught early.</w:t>
                      </w:r>
                    </w:p>
                    <w:p w14:paraId="44903FD9" w14:textId="77777777" w:rsidR="00E20688" w:rsidRPr="00E20688" w:rsidRDefault="00E20688" w:rsidP="00E20688">
                      <w:pPr>
                        <w:pStyle w:val="Body"/>
                        <w:rPr>
                          <w:sz w:val="20"/>
                        </w:rPr>
                      </w:pPr>
                      <w:r w:rsidRPr="00E20688">
                        <w:rPr>
                          <w:sz w:val="20"/>
                        </w:rPr>
                        <w:t>Concerned about the screening or preparation? Talk to your doctor about quick and easy alternatives to a colonoscopy that might be right for you.</w:t>
                      </w:r>
                    </w:p>
                    <w:p w14:paraId="08D93200" w14:textId="77777777" w:rsidR="00E20688" w:rsidRPr="00E20688" w:rsidRDefault="00E20688" w:rsidP="00E20688">
                      <w:pPr>
                        <w:pStyle w:val="Body"/>
                        <w:rPr>
                          <w:sz w:val="20"/>
                        </w:rPr>
                      </w:pPr>
                      <w:r w:rsidRPr="00E20688">
                        <w:rPr>
                          <w:sz w:val="20"/>
                        </w:rPr>
                        <w:t>Make sure you’re healthy for years to come. Don’t delay. If you’re over 50, schedule your colon cancer screening today.</w:t>
                      </w:r>
                    </w:p>
                    <w:p w14:paraId="02D97915" w14:textId="1F519B70" w:rsidR="00036AFC" w:rsidRPr="00E20688" w:rsidRDefault="00036AFC" w:rsidP="00E20688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5CE92" w14:textId="77777777" w:rsidR="00D92424" w:rsidRDefault="00D92424" w:rsidP="00C805D1">
      <w:r>
        <w:separator/>
      </w:r>
    </w:p>
  </w:endnote>
  <w:endnote w:type="continuationSeparator" w:id="0">
    <w:p w14:paraId="24AE0E3C" w14:textId="77777777" w:rsidR="00D92424" w:rsidRDefault="00D92424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0CDA16FD" w:rsidR="00B675E3" w:rsidRDefault="00E51AA5" w:rsidP="00201E7F">
    <w:pPr>
      <w:pStyle w:val="Legal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22-1798460-2017</w:t>
    </w:r>
    <w:r w:rsidR="009513FB">
      <w:t>70</w:t>
    </w:r>
    <w:r w:rsidR="00E20688">
      <w:t>3</w:t>
    </w:r>
    <w:r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8307E" w14:textId="77777777" w:rsidR="00D92424" w:rsidRDefault="00D92424" w:rsidP="00C805D1">
      <w:r>
        <w:separator/>
      </w:r>
    </w:p>
  </w:footnote>
  <w:footnote w:type="continuationSeparator" w:id="0">
    <w:p w14:paraId="5F06D45C" w14:textId="77777777" w:rsidR="00D92424" w:rsidRDefault="00D92424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5914960C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660" cy="4267429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353" t="6060" r="4" b="29060"/>
                  <a:stretch/>
                </pic:blipFill>
                <pic:spPr bwMode="auto">
                  <a:xfrm>
                    <a:off x="0" y="0"/>
                    <a:ext cx="7185660" cy="4267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D2CDC3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8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85FFA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30E42"/>
    <w:rsid w:val="004A7358"/>
    <w:rsid w:val="004A7A6E"/>
    <w:rsid w:val="005249B2"/>
    <w:rsid w:val="00546929"/>
    <w:rsid w:val="005A39C3"/>
    <w:rsid w:val="005C436F"/>
    <w:rsid w:val="005E5D6A"/>
    <w:rsid w:val="005F227A"/>
    <w:rsid w:val="00606F76"/>
    <w:rsid w:val="0065149C"/>
    <w:rsid w:val="00667FCC"/>
    <w:rsid w:val="0068587B"/>
    <w:rsid w:val="006873C6"/>
    <w:rsid w:val="006C210F"/>
    <w:rsid w:val="00745973"/>
    <w:rsid w:val="0078573E"/>
    <w:rsid w:val="00793EF2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B56D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5782F"/>
    <w:rsid w:val="00D80367"/>
    <w:rsid w:val="00D92424"/>
    <w:rsid w:val="00DF3BFA"/>
    <w:rsid w:val="00DF4747"/>
    <w:rsid w:val="00E20688"/>
    <w:rsid w:val="00E25D4D"/>
    <w:rsid w:val="00E4621B"/>
    <w:rsid w:val="00E51AA5"/>
    <w:rsid w:val="00E71EF5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2022-10-31T20:37:00Z</dcterms:created>
  <dcterms:modified xsi:type="dcterms:W3CDTF">2022-10-31T20:42:00Z</dcterms:modified>
  <cp:category/>
</cp:coreProperties>
</file>