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7BE6F" w14:textId="77777777" w:rsidR="00C805D1" w:rsidRDefault="00C805D1"/>
    <w:p w14:paraId="7DE14970" w14:textId="77777777" w:rsidR="00DF3BFA" w:rsidRDefault="00DF3BFA" w:rsidP="000446C9">
      <w:pPr>
        <w:tabs>
          <w:tab w:val="left" w:pos="1170"/>
        </w:tabs>
      </w:pPr>
    </w:p>
    <w:p w14:paraId="04EFEDB7" w14:textId="77777777" w:rsidR="00F17040" w:rsidRDefault="00F17040" w:rsidP="00EE1A8E">
      <w:pPr>
        <w:pStyle w:val="Legal"/>
      </w:pPr>
    </w:p>
    <w:p w14:paraId="46CB58D4" w14:textId="304C94A9" w:rsidR="00E00BBC" w:rsidRDefault="00191161" w:rsidP="00EE1A8E">
      <w:pPr>
        <w:pStyle w:val="Lega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1" layoutInCell="1" allowOverlap="1" wp14:anchorId="3FB8088D" wp14:editId="539B7C32">
                <wp:simplePos x="0" y="0"/>
                <wp:positionH relativeFrom="column">
                  <wp:posOffset>-452755</wp:posOffset>
                </wp:positionH>
                <wp:positionV relativeFrom="page">
                  <wp:posOffset>6790055</wp:posOffset>
                </wp:positionV>
                <wp:extent cx="1790700" cy="1698625"/>
                <wp:effectExtent l="0" t="12700" r="0" b="317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0" cy="1698625"/>
                          <a:chOff x="-1" y="0"/>
                          <a:chExt cx="1938651" cy="1699867"/>
                        </a:xfrm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1" y="154531"/>
                            <a:ext cx="1938649" cy="154533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DFFACED" w14:textId="07A17886" w:rsidR="00517A10" w:rsidRPr="00517A10" w:rsidRDefault="00517A10" w:rsidP="00517A10">
                              <w:pPr>
                                <w:pStyle w:val="Body"/>
                              </w:pPr>
                              <w:r w:rsidRPr="00517A10">
                                <w:t xml:space="preserve">Visit </w:t>
                              </w:r>
                              <w:r w:rsidRPr="00517A10">
                                <w:rPr>
                                  <w:b/>
                                </w:rPr>
                                <w:t>healthpartners.com/</w:t>
                              </w:r>
                              <w:proofErr w:type="spellStart"/>
                              <w:r w:rsidRPr="00517A10">
                                <w:rPr>
                                  <w:b/>
                                </w:rPr>
                                <w:t>backhealth</w:t>
                              </w:r>
                              <w:proofErr w:type="spellEnd"/>
                              <w:r w:rsidRPr="00517A10">
                                <w:t xml:space="preserve"> </w:t>
                              </w:r>
                              <w:r>
                                <w:br/>
                              </w:r>
                              <w:r w:rsidRPr="00517A10">
                                <w:t xml:space="preserve">for more information. Go to </w:t>
                              </w:r>
                              <w:r w:rsidRPr="00517A10">
                                <w:rPr>
                                  <w:i/>
                                </w:rPr>
                                <w:t xml:space="preserve">Back exercises </w:t>
                              </w:r>
                              <w:r w:rsidRPr="00517A10">
                                <w:t>to see three quick exercises that’ll help you stretch your back and feel better, faster.</w:t>
                              </w:r>
                            </w:p>
                            <w:p w14:paraId="76BA074F" w14:textId="77777777" w:rsidR="00B836A1" w:rsidRPr="00B836A1" w:rsidRDefault="00B836A1" w:rsidP="00B836A1">
                              <w:pPr>
                                <w:pStyle w:val="Body"/>
                              </w:pPr>
                            </w:p>
                            <w:p w14:paraId="679761A3" w14:textId="6E53B66B" w:rsidR="00B97324" w:rsidRPr="00C15861" w:rsidRDefault="00B97324" w:rsidP="00036AFC">
                              <w:pPr>
                                <w:pStyle w:val="Body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-1" y="0"/>
                            <a:ext cx="34758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B8088D" id="Group 15" o:spid="_x0000_s1026" style="position:absolute;margin-left:-35.65pt;margin-top:534.65pt;width:141pt;height:133.75pt;z-index:251670528;mso-position-vertical-relative:page;mso-width-relative:margin;mso-height-relative:margin" coordorigin="" coordsize="19386,169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7" type="#_x0000_t202" style="position:absolute;top:1545;width:19386;height:154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" fillcolor="white [3201]" stroked="f" strokeweight=".5pt">
                  <v:textbox inset="0,0,0,0">
                    <w:txbxContent>
                      <w:p w14:paraId="3DFFACED" w14:textId="07A17886" w:rsidR="00517A10" w:rsidRPr="00517A10" w:rsidRDefault="00517A10" w:rsidP="00517A10">
                        <w:pPr>
                          <w:pStyle w:val="Body"/>
                        </w:pPr>
                        <w:r w:rsidRPr="00517A10">
                          <w:t xml:space="preserve">Visit </w:t>
                        </w:r>
                        <w:r w:rsidRPr="00517A10">
                          <w:rPr>
                            <w:b/>
                          </w:rPr>
                          <w:t>healthpartners.com/</w:t>
                        </w:r>
                        <w:proofErr w:type="spellStart"/>
                        <w:r w:rsidRPr="00517A10">
                          <w:rPr>
                            <w:b/>
                          </w:rPr>
                          <w:t>backhealth</w:t>
                        </w:r>
                        <w:proofErr w:type="spellEnd"/>
                        <w:r w:rsidRPr="00517A10">
                          <w:t xml:space="preserve"> </w:t>
                        </w:r>
                        <w:r>
                          <w:br/>
                        </w:r>
                        <w:r w:rsidRPr="00517A10">
                          <w:t xml:space="preserve">for more information. Go to </w:t>
                        </w:r>
                        <w:r w:rsidRPr="00517A10">
                          <w:rPr>
                            <w:i/>
                          </w:rPr>
                          <w:t xml:space="preserve">Back exercises </w:t>
                        </w:r>
                        <w:r w:rsidRPr="00517A10">
                          <w:t>to see three quick exercises that’ll help you stretch your back and feel better, faster.</w:t>
                        </w:r>
                      </w:p>
                      <w:p w14:paraId="76BA074F" w14:textId="77777777" w:rsidR="00B836A1" w:rsidRPr="00B836A1" w:rsidRDefault="00B836A1" w:rsidP="00B836A1">
                        <w:pPr>
                          <w:pStyle w:val="Body"/>
                        </w:pPr>
                      </w:p>
                      <w:p w14:paraId="679761A3" w14:textId="6E53B66B" w:rsidR="00B97324" w:rsidRPr="00C15861" w:rsidRDefault="00B97324" w:rsidP="00036AFC">
                        <w:pPr>
                          <w:pStyle w:val="Body"/>
                        </w:pPr>
                      </w:p>
                    </w:txbxContent>
                  </v:textbox>
                </v:shape>
                <v:line id="Straight Connector 14" o:spid="_x0000_s1028" style="position:absolute;visibility:visible;mso-wrap-style:square" from="0,0" to="3475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" strokecolor="#36c3dc [3207]" strokeweight="3pt">
                  <v:stroke joinstyle="miter"/>
                </v:line>
                <w10:wrap anchory="page"/>
                <w10:anchorlock/>
              </v:group>
            </w:pict>
          </mc:Fallback>
        </mc:AlternateContent>
      </w:r>
      <w:r w:rsidR="000446C9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5E23F916" wp14:editId="1106A4E9">
                <wp:simplePos x="0" y="0"/>
                <wp:positionH relativeFrom="column">
                  <wp:posOffset>1658620</wp:posOffset>
                </wp:positionH>
                <wp:positionV relativeFrom="page">
                  <wp:posOffset>4335780</wp:posOffset>
                </wp:positionV>
                <wp:extent cx="4567555" cy="1329055"/>
                <wp:effectExtent l="0" t="0" r="4445" b="44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7555" cy="1329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E14F89" w14:textId="77777777" w:rsidR="00517A10" w:rsidRDefault="00517A10" w:rsidP="004C6174">
                            <w:pPr>
                              <w:pStyle w:val="IntroductionParagraph"/>
                              <w:rPr>
                                <w:b/>
                                <w:color w:val="1776B5" w:themeColor="accent3"/>
                                <w:kern w:val="56"/>
                                <w:sz w:val="52"/>
                                <w:szCs w:val="52"/>
                              </w:rPr>
                            </w:pPr>
                            <w:r w:rsidRPr="00517A10">
                              <w:rPr>
                                <w:b/>
                                <w:color w:val="1776B5" w:themeColor="accent3"/>
                                <w:kern w:val="56"/>
                                <w:sz w:val="52"/>
                                <w:szCs w:val="52"/>
                              </w:rPr>
                              <w:t>Don’t let back pain knock you off your feet</w:t>
                            </w:r>
                          </w:p>
                          <w:p w14:paraId="427931A8" w14:textId="77777777" w:rsidR="00517A10" w:rsidRPr="00517A10" w:rsidRDefault="00517A10" w:rsidP="00517A10">
                            <w:pPr>
                              <w:pStyle w:val="IntroductionParagraph"/>
                            </w:pPr>
                            <w:r w:rsidRPr="00517A10">
                              <w:t xml:space="preserve">Back pain is common. But you can help prevent it. </w:t>
                            </w:r>
                          </w:p>
                          <w:p w14:paraId="3B1DB932" w14:textId="77777777" w:rsidR="004C6174" w:rsidRPr="004C6174" w:rsidRDefault="004C6174" w:rsidP="004C6174">
                            <w:pPr>
                              <w:rPr>
                                <w:rFonts w:ascii="Arial" w:hAnsi="Arial" w:cs="Arial"/>
                                <w:b/>
                                <w:color w:val="1776B5" w:themeColor="accent3"/>
                                <w:spacing w:val="8"/>
                                <w:kern w:val="56"/>
                                <w:sz w:val="52"/>
                                <w:szCs w:val="52"/>
                              </w:rPr>
                            </w:pPr>
                          </w:p>
                          <w:p w14:paraId="3C8E8D6F" w14:textId="77777777" w:rsidR="00F17040" w:rsidRPr="00F17040" w:rsidRDefault="00F17040" w:rsidP="00C805D1">
                            <w:pPr>
                              <w:rPr>
                                <w:rFonts w:ascii="Arial" w:hAnsi="Arial" w:cs="Arial"/>
                                <w:b/>
                                <w:color w:val="60489D" w:themeColor="accent1"/>
                                <w:spacing w:val="8"/>
                                <w:kern w:val="56"/>
                              </w:rPr>
                            </w:pPr>
                          </w:p>
                          <w:p w14:paraId="4D97852B" w14:textId="77777777" w:rsidR="00F17040" w:rsidRPr="00151DA7" w:rsidRDefault="00F17040" w:rsidP="00C805D1">
                            <w:pPr>
                              <w:rPr>
                                <w:rStyle w:val="SubtleEmphasi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3F916" id="Text Box 2" o:spid="_x0000_s1029" type="#_x0000_t202" style="position:absolute;margin-left:130.6pt;margin-top:341.4pt;width:359.65pt;height:10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" fillcolor="white [3201]" stroked="f" strokeweight=".5pt">
                <v:textbox inset="0,0,0,0">
                  <w:txbxContent>
                    <w:p w14:paraId="29E14F89" w14:textId="77777777" w:rsidR="00517A10" w:rsidRDefault="00517A10" w:rsidP="004C6174">
                      <w:pPr>
                        <w:pStyle w:val="IntroductionParagraph"/>
                        <w:rPr>
                          <w:b/>
                          <w:color w:val="1776B5" w:themeColor="accent3"/>
                          <w:kern w:val="56"/>
                          <w:sz w:val="52"/>
                          <w:szCs w:val="52"/>
                        </w:rPr>
                      </w:pPr>
                      <w:r w:rsidRPr="00517A10">
                        <w:rPr>
                          <w:b/>
                          <w:color w:val="1776B5" w:themeColor="accent3"/>
                          <w:kern w:val="56"/>
                          <w:sz w:val="52"/>
                          <w:szCs w:val="52"/>
                        </w:rPr>
                        <w:t>Don’t let back pain knock you off your feet</w:t>
                      </w:r>
                    </w:p>
                    <w:p w14:paraId="427931A8" w14:textId="77777777" w:rsidR="00517A10" w:rsidRPr="00517A10" w:rsidRDefault="00517A10" w:rsidP="00517A10">
                      <w:pPr>
                        <w:pStyle w:val="IntroductionParagraph"/>
                      </w:pPr>
                      <w:r w:rsidRPr="00517A10">
                        <w:t xml:space="preserve">Back pain is common. But you can help prevent it. </w:t>
                      </w:r>
                    </w:p>
                    <w:p w14:paraId="3B1DB932" w14:textId="77777777" w:rsidR="004C6174" w:rsidRPr="004C6174" w:rsidRDefault="004C6174" w:rsidP="004C6174">
                      <w:pPr>
                        <w:rPr>
                          <w:rFonts w:ascii="Arial" w:hAnsi="Arial" w:cs="Arial"/>
                          <w:b/>
                          <w:color w:val="1776B5" w:themeColor="accent3"/>
                          <w:spacing w:val="8"/>
                          <w:kern w:val="56"/>
                          <w:sz w:val="52"/>
                          <w:szCs w:val="52"/>
                        </w:rPr>
                      </w:pPr>
                    </w:p>
                    <w:p w14:paraId="3C8E8D6F" w14:textId="77777777" w:rsidR="00F17040" w:rsidRPr="00F17040" w:rsidRDefault="00F17040" w:rsidP="00C805D1">
                      <w:pPr>
                        <w:rPr>
                          <w:rFonts w:ascii="Arial" w:hAnsi="Arial" w:cs="Arial"/>
                          <w:b/>
                          <w:color w:val="60489D" w:themeColor="accent1"/>
                          <w:spacing w:val="8"/>
                          <w:kern w:val="56"/>
                        </w:rPr>
                      </w:pPr>
                    </w:p>
                    <w:p w14:paraId="4D97852B" w14:textId="77777777" w:rsidR="00F17040" w:rsidRPr="00151DA7" w:rsidRDefault="00F17040" w:rsidP="00C805D1">
                      <w:pPr>
                        <w:rPr>
                          <w:rStyle w:val="SubtleEmphasis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446C9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5BC87C7D" wp14:editId="46F1405B">
                <wp:simplePos x="0" y="0"/>
                <wp:positionH relativeFrom="column">
                  <wp:posOffset>1658620</wp:posOffset>
                </wp:positionH>
                <wp:positionV relativeFrom="page">
                  <wp:posOffset>5778500</wp:posOffset>
                </wp:positionV>
                <wp:extent cx="4751070" cy="313880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1070" cy="3138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E31FF4" w14:textId="77777777" w:rsidR="00517A10" w:rsidRPr="00517A10" w:rsidRDefault="00517A10" w:rsidP="00517A10">
                            <w:pPr>
                              <w:pStyle w:val="Body"/>
                              <w:rPr>
                                <w:sz w:val="20"/>
                              </w:rPr>
                            </w:pPr>
                            <w:r w:rsidRPr="00517A10">
                              <w:rPr>
                                <w:sz w:val="20"/>
                              </w:rPr>
                              <w:t>Back pain is a common complaint. But the good news is, good posture and proper sleeping position can help.</w:t>
                            </w:r>
                          </w:p>
                          <w:p w14:paraId="4923DE62" w14:textId="77777777" w:rsidR="00517A10" w:rsidRPr="00517A10" w:rsidRDefault="00517A10" w:rsidP="00517A10">
                            <w:pPr>
                              <w:pStyle w:val="Body"/>
                              <w:rPr>
                                <w:sz w:val="20"/>
                              </w:rPr>
                            </w:pPr>
                            <w:r w:rsidRPr="00517A10">
                              <w:rPr>
                                <w:sz w:val="20"/>
                              </w:rPr>
                              <w:t>Try these tips next time you have back pain:</w:t>
                            </w:r>
                          </w:p>
                          <w:p w14:paraId="00172F98" w14:textId="77777777" w:rsidR="00517A10" w:rsidRPr="00517A10" w:rsidRDefault="00517A10" w:rsidP="00517A10">
                            <w:pPr>
                              <w:pStyle w:val="BulletedList"/>
                              <w:rPr>
                                <w:sz w:val="20"/>
                                <w:szCs w:val="20"/>
                              </w:rPr>
                            </w:pPr>
                            <w:r w:rsidRPr="00517A1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Change positions frequently.</w:t>
                            </w:r>
                            <w:r w:rsidRPr="00517A10">
                              <w:rPr>
                                <w:sz w:val="20"/>
                                <w:szCs w:val="20"/>
                              </w:rPr>
                              <w:t xml:space="preserve"> Stretch when sitting or standing for long periods of time.</w:t>
                            </w:r>
                          </w:p>
                          <w:p w14:paraId="14899378" w14:textId="77777777" w:rsidR="00517A10" w:rsidRPr="00517A10" w:rsidRDefault="00517A10" w:rsidP="00517A10">
                            <w:pPr>
                              <w:pStyle w:val="BulletedList"/>
                              <w:rPr>
                                <w:sz w:val="20"/>
                                <w:szCs w:val="20"/>
                              </w:rPr>
                            </w:pPr>
                            <w:r w:rsidRPr="00517A1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Sit smarter. </w:t>
                            </w:r>
                            <w:r w:rsidRPr="00517A10">
                              <w:rPr>
                                <w:sz w:val="20"/>
                                <w:szCs w:val="20"/>
                              </w:rPr>
                              <w:t>Use a chair with enough lower back support. Try to limit how much sitting you do in a day. Schedule time throughout the day to stand up and stretch.</w:t>
                            </w:r>
                          </w:p>
                          <w:p w14:paraId="7CEB0D60" w14:textId="77777777" w:rsidR="00517A10" w:rsidRPr="00517A10" w:rsidRDefault="00517A10" w:rsidP="00517A10">
                            <w:pPr>
                              <w:pStyle w:val="BulletedList"/>
                              <w:rPr>
                                <w:sz w:val="20"/>
                                <w:szCs w:val="20"/>
                              </w:rPr>
                            </w:pPr>
                            <w:r w:rsidRPr="00517A1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Sleep better.</w:t>
                            </w:r>
                            <w:r w:rsidRPr="00517A10">
                              <w:rPr>
                                <w:sz w:val="20"/>
                                <w:szCs w:val="20"/>
                              </w:rPr>
                              <w:t xml:space="preserve"> Choose a sleeping position that reduces stress on your back. Use pillows under your knees for added support. </w:t>
                            </w:r>
                          </w:p>
                          <w:p w14:paraId="606D1EDE" w14:textId="77777777" w:rsidR="00517A10" w:rsidRPr="00517A10" w:rsidRDefault="00517A10" w:rsidP="00517A10">
                            <w:pPr>
                              <w:pStyle w:val="BulletedList"/>
                              <w:rPr>
                                <w:sz w:val="20"/>
                                <w:szCs w:val="20"/>
                              </w:rPr>
                            </w:pPr>
                            <w:r w:rsidRPr="00517A1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Stress less.</w:t>
                            </w:r>
                            <w:r w:rsidRPr="00517A10">
                              <w:rPr>
                                <w:sz w:val="20"/>
                                <w:szCs w:val="20"/>
                              </w:rPr>
                              <w:t xml:space="preserve"> Back pain can get worse if you’re tense and stressed. Learning to manage your stress can help you recover quicker.</w:t>
                            </w:r>
                          </w:p>
                          <w:p w14:paraId="5546102D" w14:textId="77777777" w:rsidR="00517A10" w:rsidRPr="00517A10" w:rsidRDefault="00517A10" w:rsidP="00517A10">
                            <w:pPr>
                              <w:pStyle w:val="BulletedList"/>
                              <w:rPr>
                                <w:sz w:val="20"/>
                                <w:szCs w:val="20"/>
                              </w:rPr>
                            </w:pPr>
                            <w:r w:rsidRPr="00517A1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Exercise.</w:t>
                            </w:r>
                            <w:r w:rsidRPr="00517A10">
                              <w:rPr>
                                <w:sz w:val="20"/>
                                <w:szCs w:val="20"/>
                              </w:rPr>
                              <w:t xml:space="preserve"> Stay active. Aim to walk every day and mix up your routine.</w:t>
                            </w:r>
                          </w:p>
                          <w:p w14:paraId="7BE76CE7" w14:textId="77777777" w:rsidR="00517A10" w:rsidRPr="00517A10" w:rsidRDefault="00517A10" w:rsidP="00517A10">
                            <w:pPr>
                              <w:pStyle w:val="BulletedList"/>
                              <w:rPr>
                                <w:sz w:val="20"/>
                                <w:szCs w:val="20"/>
                              </w:rPr>
                            </w:pPr>
                            <w:r w:rsidRPr="00517A1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Change up your routines.</w:t>
                            </w:r>
                            <w:r w:rsidRPr="00517A10">
                              <w:rPr>
                                <w:sz w:val="20"/>
                                <w:szCs w:val="20"/>
                              </w:rPr>
                              <w:t xml:space="preserve"> Use a printer that’s farther away. Walk to a restroom on a different floor.</w:t>
                            </w:r>
                          </w:p>
                          <w:p w14:paraId="02D97915" w14:textId="1F519B70" w:rsidR="00036AFC" w:rsidRPr="00517A10" w:rsidRDefault="00036AFC" w:rsidP="00517A10">
                            <w:pPr>
                              <w:pStyle w:val="Body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87C7D" id="Text Box 1" o:spid="_x0000_s1030" type="#_x0000_t202" style="position:absolute;margin-left:130.6pt;margin-top:455pt;width:374.1pt;height:24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" fillcolor="white [3201]" stroked="f" strokeweight=".5pt">
                <v:textbox inset="0,0,0,0">
                  <w:txbxContent>
                    <w:p w14:paraId="69E31FF4" w14:textId="77777777" w:rsidR="00517A10" w:rsidRPr="00517A10" w:rsidRDefault="00517A10" w:rsidP="00517A10">
                      <w:pPr>
                        <w:pStyle w:val="Body"/>
                        <w:rPr>
                          <w:sz w:val="20"/>
                        </w:rPr>
                      </w:pPr>
                      <w:r w:rsidRPr="00517A10">
                        <w:rPr>
                          <w:sz w:val="20"/>
                        </w:rPr>
                        <w:t>Back pain is a common complaint. But the good news is, good posture and proper sleeping position can help.</w:t>
                      </w:r>
                    </w:p>
                    <w:p w14:paraId="4923DE62" w14:textId="77777777" w:rsidR="00517A10" w:rsidRPr="00517A10" w:rsidRDefault="00517A10" w:rsidP="00517A10">
                      <w:pPr>
                        <w:pStyle w:val="Body"/>
                        <w:rPr>
                          <w:sz w:val="20"/>
                        </w:rPr>
                      </w:pPr>
                      <w:r w:rsidRPr="00517A10">
                        <w:rPr>
                          <w:sz w:val="20"/>
                        </w:rPr>
                        <w:t>Try these tips next time you have back pain:</w:t>
                      </w:r>
                    </w:p>
                    <w:p w14:paraId="00172F98" w14:textId="77777777" w:rsidR="00517A10" w:rsidRPr="00517A10" w:rsidRDefault="00517A10" w:rsidP="00517A10">
                      <w:pPr>
                        <w:pStyle w:val="BulletedList"/>
                        <w:rPr>
                          <w:sz w:val="20"/>
                          <w:szCs w:val="20"/>
                        </w:rPr>
                      </w:pPr>
                      <w:r w:rsidRPr="00517A10">
                        <w:rPr>
                          <w:b/>
                          <w:bCs/>
                          <w:sz w:val="20"/>
                          <w:szCs w:val="20"/>
                        </w:rPr>
                        <w:t>Change positions frequently.</w:t>
                      </w:r>
                      <w:r w:rsidRPr="00517A10">
                        <w:rPr>
                          <w:sz w:val="20"/>
                          <w:szCs w:val="20"/>
                        </w:rPr>
                        <w:t xml:space="preserve"> Stretch when sitting or standing for long periods of time.</w:t>
                      </w:r>
                    </w:p>
                    <w:p w14:paraId="14899378" w14:textId="77777777" w:rsidR="00517A10" w:rsidRPr="00517A10" w:rsidRDefault="00517A10" w:rsidP="00517A10">
                      <w:pPr>
                        <w:pStyle w:val="BulletedList"/>
                        <w:rPr>
                          <w:sz w:val="20"/>
                          <w:szCs w:val="20"/>
                        </w:rPr>
                      </w:pPr>
                      <w:r w:rsidRPr="00517A10">
                        <w:rPr>
                          <w:b/>
                          <w:bCs/>
                          <w:sz w:val="20"/>
                          <w:szCs w:val="20"/>
                        </w:rPr>
                        <w:t xml:space="preserve">Sit smarter. </w:t>
                      </w:r>
                      <w:r w:rsidRPr="00517A10">
                        <w:rPr>
                          <w:sz w:val="20"/>
                          <w:szCs w:val="20"/>
                        </w:rPr>
                        <w:t>Use a chair with enough lower back support. Try to limit how much sitting you do in a day. Schedule time throughout the day to stand up and stretch.</w:t>
                      </w:r>
                    </w:p>
                    <w:p w14:paraId="7CEB0D60" w14:textId="77777777" w:rsidR="00517A10" w:rsidRPr="00517A10" w:rsidRDefault="00517A10" w:rsidP="00517A10">
                      <w:pPr>
                        <w:pStyle w:val="BulletedList"/>
                        <w:rPr>
                          <w:sz w:val="20"/>
                          <w:szCs w:val="20"/>
                        </w:rPr>
                      </w:pPr>
                      <w:r w:rsidRPr="00517A10">
                        <w:rPr>
                          <w:b/>
                          <w:bCs/>
                          <w:sz w:val="20"/>
                          <w:szCs w:val="20"/>
                        </w:rPr>
                        <w:t>Sleep better.</w:t>
                      </w:r>
                      <w:r w:rsidRPr="00517A10">
                        <w:rPr>
                          <w:sz w:val="20"/>
                          <w:szCs w:val="20"/>
                        </w:rPr>
                        <w:t xml:space="preserve"> Choose a sleeping position that reduces stress on your back. Use pillows under your knees for added support. </w:t>
                      </w:r>
                    </w:p>
                    <w:p w14:paraId="606D1EDE" w14:textId="77777777" w:rsidR="00517A10" w:rsidRPr="00517A10" w:rsidRDefault="00517A10" w:rsidP="00517A10">
                      <w:pPr>
                        <w:pStyle w:val="BulletedList"/>
                        <w:rPr>
                          <w:sz w:val="20"/>
                          <w:szCs w:val="20"/>
                        </w:rPr>
                      </w:pPr>
                      <w:r w:rsidRPr="00517A10">
                        <w:rPr>
                          <w:b/>
                          <w:bCs/>
                          <w:sz w:val="20"/>
                          <w:szCs w:val="20"/>
                        </w:rPr>
                        <w:t>Stress less.</w:t>
                      </w:r>
                      <w:r w:rsidRPr="00517A10">
                        <w:rPr>
                          <w:sz w:val="20"/>
                          <w:szCs w:val="20"/>
                        </w:rPr>
                        <w:t xml:space="preserve"> Back pain can get worse if you’re tense and stressed. Learning to manage your stress can help you recover quicker.</w:t>
                      </w:r>
                    </w:p>
                    <w:p w14:paraId="5546102D" w14:textId="77777777" w:rsidR="00517A10" w:rsidRPr="00517A10" w:rsidRDefault="00517A10" w:rsidP="00517A10">
                      <w:pPr>
                        <w:pStyle w:val="BulletedList"/>
                        <w:rPr>
                          <w:sz w:val="20"/>
                          <w:szCs w:val="20"/>
                        </w:rPr>
                      </w:pPr>
                      <w:r w:rsidRPr="00517A10">
                        <w:rPr>
                          <w:b/>
                          <w:bCs/>
                          <w:sz w:val="20"/>
                          <w:szCs w:val="20"/>
                        </w:rPr>
                        <w:t>Exercise.</w:t>
                      </w:r>
                      <w:r w:rsidRPr="00517A10">
                        <w:rPr>
                          <w:sz w:val="20"/>
                          <w:szCs w:val="20"/>
                        </w:rPr>
                        <w:t xml:space="preserve"> Stay active. Aim to walk every day and mix up your routine.</w:t>
                      </w:r>
                    </w:p>
                    <w:p w14:paraId="7BE76CE7" w14:textId="77777777" w:rsidR="00517A10" w:rsidRPr="00517A10" w:rsidRDefault="00517A10" w:rsidP="00517A10">
                      <w:pPr>
                        <w:pStyle w:val="BulletedList"/>
                        <w:rPr>
                          <w:sz w:val="20"/>
                          <w:szCs w:val="20"/>
                        </w:rPr>
                      </w:pPr>
                      <w:r w:rsidRPr="00517A10">
                        <w:rPr>
                          <w:b/>
                          <w:bCs/>
                          <w:sz w:val="20"/>
                          <w:szCs w:val="20"/>
                        </w:rPr>
                        <w:t>Change up your routines.</w:t>
                      </w:r>
                      <w:r w:rsidRPr="00517A10">
                        <w:rPr>
                          <w:sz w:val="20"/>
                          <w:szCs w:val="20"/>
                        </w:rPr>
                        <w:t xml:space="preserve"> Use a printer that’s farther away. Walk to a restroom on a different floor.</w:t>
                      </w:r>
                    </w:p>
                    <w:p w14:paraId="02D97915" w14:textId="1F519B70" w:rsidR="00036AFC" w:rsidRPr="00517A10" w:rsidRDefault="00036AFC" w:rsidP="00517A10">
                      <w:pPr>
                        <w:pStyle w:val="Body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E00BBC" w:rsidSect="00A06B7A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1440" w:right="1440" w:bottom="2511" w:left="1440" w:header="720" w:footer="198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B2E20" w14:textId="77777777" w:rsidR="002F37B3" w:rsidRDefault="002F37B3" w:rsidP="00C805D1">
      <w:r>
        <w:separator/>
      </w:r>
    </w:p>
  </w:endnote>
  <w:endnote w:type="continuationSeparator" w:id="0">
    <w:p w14:paraId="4D2B5BAA" w14:textId="77777777" w:rsidR="002F37B3" w:rsidRDefault="002F37B3" w:rsidP="00C80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useo Sans 3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Headings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Museo Sans 7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Sans Cond 300">
    <w:panose1 w:val="02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DC437" w14:textId="77777777" w:rsidR="00A06B7A" w:rsidRDefault="00A06B7A" w:rsidP="00A06B7A">
    <w:pPr>
      <w:pStyle w:val="Legal"/>
      <w:ind w:left="-720" w:right="-720"/>
    </w:pPr>
    <w:r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</w:p>
  <w:p w14:paraId="7A5D3AA8" w14:textId="77777777" w:rsidR="00201E7F" w:rsidRPr="00A06B7A" w:rsidRDefault="00201E7F" w:rsidP="00A06B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065DE" w14:textId="20873533" w:rsidR="00B675E3" w:rsidRDefault="00E51AA5" w:rsidP="00313142">
    <w:pPr>
      <w:pStyle w:val="Legal"/>
      <w:ind w:left="-720" w:right="-810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603258" wp14:editId="404566D9">
              <wp:simplePos x="0" y="0"/>
              <wp:positionH relativeFrom="column">
                <wp:posOffset>3811270</wp:posOffset>
              </wp:positionH>
              <wp:positionV relativeFrom="paragraph">
                <wp:posOffset>-612775</wp:posOffset>
              </wp:positionV>
              <wp:extent cx="2079625" cy="36322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9625" cy="36322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"/>
                          <a:lumOff val="90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E91387" w14:textId="77777777" w:rsidR="00E51AA5" w:rsidRPr="00B75615" w:rsidRDefault="00E51AA5" w:rsidP="00E51AA5">
                          <w:pPr>
                            <w:rPr>
                              <w:rFonts w:ascii="Arial" w:hAnsi="Arial" w:cs="Arial"/>
                            </w:rPr>
                          </w:pPr>
                          <w:r w:rsidRPr="00B75615">
                            <w:rPr>
                              <w:rFonts w:ascii="Arial" w:hAnsi="Arial" w:cs="Arial"/>
                            </w:rPr>
                            <w:t>CLIENT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60325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left:0;text-align:left;margin-left:300.1pt;margin-top:-48.25pt;width:163.75pt;height:2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" fillcolor="#e9e8e8 [349]" stroked="f" strokeweight=".5pt">
              <v:textbox>
                <w:txbxContent>
                  <w:p w14:paraId="13E91387" w14:textId="77777777" w:rsidR="00E51AA5" w:rsidRPr="00B75615" w:rsidRDefault="00E51AA5" w:rsidP="00E51AA5">
                    <w:pPr>
                      <w:rPr>
                        <w:rFonts w:ascii="Arial" w:hAnsi="Arial" w:cs="Arial"/>
                      </w:rPr>
                    </w:pPr>
                    <w:r w:rsidRPr="00B75615">
                      <w:rPr>
                        <w:rFonts w:ascii="Arial" w:hAnsi="Arial" w:cs="Arial"/>
                      </w:rPr>
                      <w:t>CLIENT LOGO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54657E00" wp14:editId="1EE723DA">
          <wp:simplePos x="0" y="0"/>
          <wp:positionH relativeFrom="column">
            <wp:posOffset>-457835</wp:posOffset>
          </wp:positionH>
          <wp:positionV relativeFrom="paragraph">
            <wp:posOffset>-586105</wp:posOffset>
          </wp:positionV>
          <wp:extent cx="2540000" cy="336550"/>
          <wp:effectExtent l="0" t="0" r="0" b="6350"/>
          <wp:wrapNone/>
          <wp:docPr id="6" name="Picture 6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40000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1E7F"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  <w:r w:rsidRPr="00E51AA5">
      <w:t>22-1798460-201</w:t>
    </w:r>
    <w:r w:rsidR="00313142">
      <w:t>8</w:t>
    </w:r>
    <w:r w:rsidR="00517A10">
      <w:t>104</w:t>
    </w:r>
    <w:r>
      <w:t xml:space="preserve"> (11/22) ©2022 HealthPartners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AF128" w14:textId="77777777" w:rsidR="002F37B3" w:rsidRDefault="002F37B3" w:rsidP="00C805D1">
      <w:r>
        <w:separator/>
      </w:r>
    </w:p>
  </w:footnote>
  <w:footnote w:type="continuationSeparator" w:id="0">
    <w:p w14:paraId="199B680E" w14:textId="77777777" w:rsidR="002F37B3" w:rsidRDefault="002F37B3" w:rsidP="00C80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3F94A" w14:textId="77777777" w:rsidR="004A7A6E" w:rsidRDefault="004A7A6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3E9D32C" wp14:editId="3D861046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E77F2" w14:textId="6AF45D18" w:rsidR="00C805D1" w:rsidRDefault="00E51AA5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554D2C0" wp14:editId="5CF9FCF3">
          <wp:simplePos x="0" y="0"/>
          <wp:positionH relativeFrom="column">
            <wp:posOffset>-622169</wp:posOffset>
          </wp:positionH>
          <wp:positionV relativeFrom="paragraph">
            <wp:posOffset>164969</wp:posOffset>
          </wp:positionV>
          <wp:extent cx="7185660" cy="3411938"/>
          <wp:effectExtent l="0" t="0" r="2540" b="444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388" b="14388"/>
                  <a:stretch>
                    <a:fillRect/>
                  </a:stretch>
                </pic:blipFill>
                <pic:spPr bwMode="auto">
                  <a:xfrm>
                    <a:off x="0" y="0"/>
                    <a:ext cx="7185660" cy="34119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36A1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CC8292C" wp14:editId="7C9EA6D5">
              <wp:simplePos x="0" y="0"/>
              <wp:positionH relativeFrom="column">
                <wp:posOffset>-621323</wp:posOffset>
              </wp:positionH>
              <wp:positionV relativeFrom="paragraph">
                <wp:posOffset>-234462</wp:posOffset>
              </wp:positionV>
              <wp:extent cx="7185660" cy="199293"/>
              <wp:effectExtent l="0" t="0" r="2540" b="4445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85660" cy="199293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4841010" id="Rectangle 16" o:spid="_x0000_s1026" style="position:absolute;margin-left:-48.9pt;margin-top:-18.45pt;width:565.8pt;height:15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" fillcolor="#36c3dc [3207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E389B"/>
    <w:multiLevelType w:val="multilevel"/>
    <w:tmpl w:val="D02E2D14"/>
    <w:lvl w:ilvl="0">
      <w:start w:val="1"/>
      <w:numFmt w:val="decimal"/>
      <w:lvlText w:val="%1."/>
      <w:lvlJc w:val="left"/>
      <w:pPr>
        <w:ind w:left="360" w:hanging="360"/>
      </w:pPr>
      <w:rPr>
        <w:rFonts w:ascii="Museo Sans 300" w:hAnsi="Museo Sans 300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37A50"/>
    <w:multiLevelType w:val="multilevel"/>
    <w:tmpl w:val="55D8B7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B0487"/>
    <w:multiLevelType w:val="hybridMultilevel"/>
    <w:tmpl w:val="FFFFFFFF"/>
    <w:lvl w:ilvl="0" w:tplc="59D6F32C">
      <w:numFmt w:val="bullet"/>
      <w:lvlText w:val="•"/>
      <w:lvlJc w:val="left"/>
      <w:pPr>
        <w:ind w:left="-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3" w15:restartNumberingAfterBreak="0">
    <w:nsid w:val="087D50E8"/>
    <w:multiLevelType w:val="hybridMultilevel"/>
    <w:tmpl w:val="3CD42102"/>
    <w:lvl w:ilvl="0" w:tplc="2578CDB6">
      <w:start w:val="1"/>
      <w:numFmt w:val="bullet"/>
      <w:pStyle w:val="BulletedLis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A0B18"/>
    <w:multiLevelType w:val="multilevel"/>
    <w:tmpl w:val="435A4C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080C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A5710C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4DA75670"/>
    <w:multiLevelType w:val="multilevel"/>
    <w:tmpl w:val="5ABAF0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E263EC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9" w15:restartNumberingAfterBreak="0">
    <w:nsid w:val="5AAB0BAA"/>
    <w:multiLevelType w:val="hybridMultilevel"/>
    <w:tmpl w:val="62247536"/>
    <w:lvl w:ilvl="0" w:tplc="DBC839A2">
      <w:start w:val="1"/>
      <w:numFmt w:val="decimal"/>
      <w:pStyle w:val="NumberedList"/>
      <w:lvlText w:val="%1."/>
      <w:lvlJc w:val="left"/>
      <w:pPr>
        <w:ind w:left="288" w:hanging="288"/>
      </w:pPr>
      <w:rPr>
        <w:rFonts w:ascii="Museo Sans 300" w:hAnsi="Museo Sans 300" w:hint="default"/>
        <w:b w:val="0"/>
        <w:i w:val="0"/>
      </w:rPr>
    </w:lvl>
    <w:lvl w:ilvl="1" w:tplc="2E98DA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2B19BC"/>
    <w:multiLevelType w:val="multilevel"/>
    <w:tmpl w:val="9E74588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55781013">
    <w:abstractNumId w:val="9"/>
  </w:num>
  <w:num w:numId="2" w16cid:durableId="1949267797">
    <w:abstractNumId w:val="10"/>
  </w:num>
  <w:num w:numId="3" w16cid:durableId="1130780209">
    <w:abstractNumId w:val="4"/>
  </w:num>
  <w:num w:numId="4" w16cid:durableId="2015759954">
    <w:abstractNumId w:val="1"/>
  </w:num>
  <w:num w:numId="5" w16cid:durableId="1250235596">
    <w:abstractNumId w:val="3"/>
  </w:num>
  <w:num w:numId="6" w16cid:durableId="1949192586">
    <w:abstractNumId w:val="7"/>
  </w:num>
  <w:num w:numId="7" w16cid:durableId="1720518729">
    <w:abstractNumId w:val="0"/>
  </w:num>
  <w:num w:numId="8" w16cid:durableId="1250501915">
    <w:abstractNumId w:val="5"/>
  </w:num>
  <w:num w:numId="9" w16cid:durableId="432241231">
    <w:abstractNumId w:val="6"/>
  </w:num>
  <w:num w:numId="10" w16cid:durableId="1935437418">
    <w:abstractNumId w:val="2"/>
  </w:num>
  <w:num w:numId="11" w16cid:durableId="41170158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6A1"/>
    <w:rsid w:val="000107B0"/>
    <w:rsid w:val="00012CAD"/>
    <w:rsid w:val="000131C2"/>
    <w:rsid w:val="00020B09"/>
    <w:rsid w:val="00036AFC"/>
    <w:rsid w:val="000446C9"/>
    <w:rsid w:val="00085FFA"/>
    <w:rsid w:val="000B2179"/>
    <w:rsid w:val="000B2534"/>
    <w:rsid w:val="000C4E61"/>
    <w:rsid w:val="00103172"/>
    <w:rsid w:val="00111191"/>
    <w:rsid w:val="00142C82"/>
    <w:rsid w:val="00151DA7"/>
    <w:rsid w:val="00191161"/>
    <w:rsid w:val="001B76BD"/>
    <w:rsid w:val="00201E7F"/>
    <w:rsid w:val="002037F5"/>
    <w:rsid w:val="00255EA6"/>
    <w:rsid w:val="00286C33"/>
    <w:rsid w:val="002D08EB"/>
    <w:rsid w:val="002F37B3"/>
    <w:rsid w:val="00313142"/>
    <w:rsid w:val="00327ED0"/>
    <w:rsid w:val="00330E42"/>
    <w:rsid w:val="004A21F3"/>
    <w:rsid w:val="004A7358"/>
    <w:rsid w:val="004A7A6E"/>
    <w:rsid w:val="004C6174"/>
    <w:rsid w:val="00517A10"/>
    <w:rsid w:val="0052388A"/>
    <w:rsid w:val="005249B2"/>
    <w:rsid w:val="00546929"/>
    <w:rsid w:val="005A39C3"/>
    <w:rsid w:val="005C436F"/>
    <w:rsid w:val="005E5D6A"/>
    <w:rsid w:val="005F227A"/>
    <w:rsid w:val="00606F76"/>
    <w:rsid w:val="0065149C"/>
    <w:rsid w:val="00667FCC"/>
    <w:rsid w:val="0068587B"/>
    <w:rsid w:val="006873C6"/>
    <w:rsid w:val="006C210F"/>
    <w:rsid w:val="00745973"/>
    <w:rsid w:val="0078573E"/>
    <w:rsid w:val="007B7EA2"/>
    <w:rsid w:val="007D3D6A"/>
    <w:rsid w:val="00811E76"/>
    <w:rsid w:val="008300BB"/>
    <w:rsid w:val="008A0B36"/>
    <w:rsid w:val="008A6079"/>
    <w:rsid w:val="008A726A"/>
    <w:rsid w:val="008B21E6"/>
    <w:rsid w:val="008D3016"/>
    <w:rsid w:val="008D74F6"/>
    <w:rsid w:val="009513FB"/>
    <w:rsid w:val="009575E3"/>
    <w:rsid w:val="00965829"/>
    <w:rsid w:val="00971E3F"/>
    <w:rsid w:val="00982BE0"/>
    <w:rsid w:val="009E76C1"/>
    <w:rsid w:val="009F01FE"/>
    <w:rsid w:val="00A06B7A"/>
    <w:rsid w:val="00AB56D9"/>
    <w:rsid w:val="00AD4E4F"/>
    <w:rsid w:val="00B55F1B"/>
    <w:rsid w:val="00B675E3"/>
    <w:rsid w:val="00B8306F"/>
    <w:rsid w:val="00B836A1"/>
    <w:rsid w:val="00B97324"/>
    <w:rsid w:val="00BD0933"/>
    <w:rsid w:val="00BD68B2"/>
    <w:rsid w:val="00BE7B91"/>
    <w:rsid w:val="00C15861"/>
    <w:rsid w:val="00C24CE1"/>
    <w:rsid w:val="00C46CBA"/>
    <w:rsid w:val="00C805D1"/>
    <w:rsid w:val="00C83B15"/>
    <w:rsid w:val="00CB667D"/>
    <w:rsid w:val="00D23BAC"/>
    <w:rsid w:val="00D279B6"/>
    <w:rsid w:val="00D5782F"/>
    <w:rsid w:val="00D80367"/>
    <w:rsid w:val="00DF3BFA"/>
    <w:rsid w:val="00DF4747"/>
    <w:rsid w:val="00E25D4D"/>
    <w:rsid w:val="00E4621B"/>
    <w:rsid w:val="00E51AA5"/>
    <w:rsid w:val="00E71EF5"/>
    <w:rsid w:val="00E94403"/>
    <w:rsid w:val="00EE1A8E"/>
    <w:rsid w:val="00EE5FD4"/>
    <w:rsid w:val="00F17040"/>
    <w:rsid w:val="00F26C4D"/>
    <w:rsid w:val="00F3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09F4F4"/>
  <w14:defaultImageDpi w14:val="32767"/>
  <w15:chartTrackingRefBased/>
  <w15:docId w15:val="{780AD801-B327-DF4F-AAC0-EAC67BFCD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rFonts w:eastAsiaTheme="minorEastAsia"/>
    </w:rPr>
  </w:style>
  <w:style w:type="paragraph" w:styleId="Heading1">
    <w:name w:val="heading 1"/>
    <w:aliases w:val="H1"/>
    <w:basedOn w:val="DGSubhead"/>
    <w:next w:val="Normal"/>
    <w:link w:val="Heading1Char"/>
    <w:uiPriority w:val="9"/>
    <w:qFormat/>
    <w:rsid w:val="00330E42"/>
    <w:pPr>
      <w:outlineLvl w:val="0"/>
    </w:pPr>
    <w:rPr>
      <w:rFonts w:ascii="Arial" w:hAnsi="Arial" w:cs="Arial"/>
      <w:b/>
      <w:color w:val="212020" w:themeColor="text1"/>
      <w:spacing w:val="8"/>
      <w:kern w:val="56"/>
      <w:sz w:val="52"/>
      <w:szCs w:val="52"/>
    </w:rPr>
  </w:style>
  <w:style w:type="paragraph" w:styleId="Heading2">
    <w:name w:val="heading 2"/>
    <w:aliases w:val="H2"/>
    <w:basedOn w:val="DGSubhead"/>
    <w:next w:val="Normal"/>
    <w:link w:val="Heading2Char"/>
    <w:uiPriority w:val="9"/>
    <w:unhideWhenUsed/>
    <w:qFormat/>
    <w:rsid w:val="00606F76"/>
    <w:pPr>
      <w:spacing w:line="276" w:lineRule="auto"/>
      <w:outlineLvl w:val="1"/>
    </w:pPr>
    <w:rPr>
      <w:rFonts w:ascii="Arial" w:hAnsi="Arial" w:cs="Arial"/>
      <w:b/>
      <w:color w:val="1776B5" w:themeColor="accent3"/>
      <w:spacing w:val="8"/>
      <w:sz w:val="24"/>
      <w:szCs w:val="24"/>
    </w:rPr>
  </w:style>
  <w:style w:type="paragraph" w:styleId="Heading3">
    <w:name w:val="heading 3"/>
    <w:aliases w:val="H3"/>
    <w:basedOn w:val="Normal"/>
    <w:next w:val="Normal"/>
    <w:link w:val="Heading3Char"/>
    <w:uiPriority w:val="9"/>
    <w:unhideWhenUsed/>
    <w:qFormat/>
    <w:rsid w:val="00330E42"/>
    <w:pPr>
      <w:keepNext/>
      <w:keepLines/>
      <w:spacing w:before="240" w:after="120"/>
      <w:outlineLvl w:val="2"/>
    </w:pPr>
    <w:rPr>
      <w:rFonts w:ascii="Arial" w:eastAsiaTheme="majorEastAsia" w:hAnsi="Arial" w:cs="Times New Roman (Headings CS)"/>
      <w:b/>
      <w:color w:val="36C3DC" w:themeColor="accent4"/>
      <w:spacing w:val="8"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5D1"/>
  </w:style>
  <w:style w:type="paragraph" w:styleId="Footer">
    <w:name w:val="footer"/>
    <w:basedOn w:val="Normal"/>
    <w:link w:val="Foot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5D1"/>
  </w:style>
  <w:style w:type="paragraph" w:customStyle="1" w:styleId="DGSubhead">
    <w:name w:val="DG Subhead"/>
    <w:basedOn w:val="Normal"/>
    <w:rsid w:val="00BE7B91"/>
    <w:pPr>
      <w:spacing w:after="120"/>
    </w:pPr>
    <w:rPr>
      <w:rFonts w:ascii="Rockwell" w:hAnsi="Rockwell"/>
      <w:color w:val="009ADA"/>
      <w:sz w:val="30"/>
      <w:szCs w:val="30"/>
    </w:rPr>
  </w:style>
  <w:style w:type="paragraph" w:customStyle="1" w:styleId="Body">
    <w:name w:val="Body"/>
    <w:basedOn w:val="Normal"/>
    <w:qFormat/>
    <w:rsid w:val="00965829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330E42"/>
    <w:rPr>
      <w:rFonts w:ascii="Arial" w:eastAsiaTheme="minorEastAsia" w:hAnsi="Arial" w:cs="Arial"/>
      <w:b/>
      <w:color w:val="212020" w:themeColor="text1"/>
      <w:spacing w:val="8"/>
      <w:kern w:val="56"/>
      <w:sz w:val="52"/>
      <w:szCs w:val="52"/>
    </w:rPr>
  </w:style>
  <w:style w:type="paragraph" w:customStyle="1" w:styleId="IntroductionParagraph">
    <w:name w:val="Introduction Paragraph"/>
    <w:basedOn w:val="DGSubhead"/>
    <w:qFormat/>
    <w:rsid w:val="00A06B7A"/>
    <w:pPr>
      <w:spacing w:line="288" w:lineRule="auto"/>
    </w:pPr>
    <w:rPr>
      <w:rFonts w:ascii="Arial" w:hAnsi="Arial" w:cs="Arial"/>
      <w:color w:val="212020" w:themeColor="text1"/>
      <w:spacing w:val="8"/>
      <w:kern w:val="34"/>
      <w:sz w:val="26"/>
      <w:szCs w:val="26"/>
    </w:rPr>
  </w:style>
  <w:style w:type="paragraph" w:customStyle="1" w:styleId="NumberedList">
    <w:name w:val="Numbered List"/>
    <w:basedOn w:val="Body"/>
    <w:qFormat/>
    <w:rsid w:val="00965829"/>
    <w:pPr>
      <w:numPr>
        <w:numId w:val="1"/>
      </w:numPr>
    </w:pPr>
    <w:rPr>
      <w:rFonts w:cs="Arial"/>
      <w:spacing w:val="8"/>
      <w:kern w:val="26"/>
      <w:szCs w:val="18"/>
    </w:rPr>
  </w:style>
  <w:style w:type="paragraph" w:customStyle="1" w:styleId="BulletedList">
    <w:name w:val="Bulleted List"/>
    <w:basedOn w:val="Body"/>
    <w:qFormat/>
    <w:rsid w:val="00965829"/>
    <w:pPr>
      <w:numPr>
        <w:numId w:val="5"/>
      </w:numPr>
      <w:spacing w:line="276" w:lineRule="auto"/>
    </w:pPr>
    <w:rPr>
      <w:rFonts w:cs="Arial"/>
      <w:szCs w:val="18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606F76"/>
    <w:rPr>
      <w:rFonts w:ascii="Arial" w:eastAsiaTheme="minorEastAsia" w:hAnsi="Arial" w:cs="Arial"/>
      <w:b/>
      <w:color w:val="1776B5" w:themeColor="accent3"/>
      <w:spacing w:val="8"/>
    </w:rPr>
  </w:style>
  <w:style w:type="character" w:styleId="SubtleEmphasis">
    <w:name w:val="Subtle Emphasis"/>
    <w:uiPriority w:val="19"/>
    <w:rsid w:val="00151DA7"/>
  </w:style>
  <w:style w:type="paragraph" w:customStyle="1" w:styleId="B2BFlyerIntroBody">
    <w:name w:val="B2B Flyer Intro Body"/>
    <w:basedOn w:val="Normal"/>
    <w:uiPriority w:val="99"/>
    <w:rsid w:val="00151DA7"/>
    <w:pPr>
      <w:suppressAutoHyphens/>
      <w:autoSpaceDE w:val="0"/>
      <w:autoSpaceDN w:val="0"/>
      <w:adjustRightInd w:val="0"/>
      <w:spacing w:before="180" w:line="340" w:lineRule="atLeast"/>
      <w:textAlignment w:val="center"/>
    </w:pPr>
    <w:rPr>
      <w:rFonts w:ascii="Museo Sans 700" w:eastAsiaTheme="minorHAnsi" w:hAnsi="Museo Sans 700" w:cs="Museo Sans 700"/>
      <w:color w:val="221F21"/>
      <w:sz w:val="26"/>
      <w:szCs w:val="26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330E42"/>
    <w:rPr>
      <w:rFonts w:ascii="Arial" w:eastAsiaTheme="majorEastAsia" w:hAnsi="Arial" w:cs="Times New Roman (Headings CS)"/>
      <w:b/>
      <w:color w:val="36C3DC" w:themeColor="accent4"/>
      <w:spacing w:val="8"/>
      <w:sz w:val="18"/>
    </w:rPr>
  </w:style>
  <w:style w:type="paragraph" w:customStyle="1" w:styleId="B2BFlyerH2Subhead1">
    <w:name w:val="B2B Flyer H2 (Subhead 1)"/>
    <w:basedOn w:val="Normal"/>
    <w:uiPriority w:val="99"/>
    <w:rsid w:val="00E71EF5"/>
    <w:pPr>
      <w:suppressAutoHyphens/>
      <w:autoSpaceDE w:val="0"/>
      <w:autoSpaceDN w:val="0"/>
      <w:adjustRightInd w:val="0"/>
      <w:spacing w:before="360" w:line="280" w:lineRule="atLeast"/>
      <w:textAlignment w:val="center"/>
    </w:pPr>
    <w:rPr>
      <w:rFonts w:ascii="Museo Sans 700" w:eastAsiaTheme="minorHAnsi" w:hAnsi="Museo Sans 700" w:cs="Museo Sans 700"/>
      <w:color w:val="221F21"/>
    </w:rPr>
  </w:style>
  <w:style w:type="paragraph" w:customStyle="1" w:styleId="B2BFlyerH3Subhead2">
    <w:name w:val="B2B Flyer H3 (Subhead 2)"/>
    <w:basedOn w:val="Normal"/>
    <w:uiPriority w:val="99"/>
    <w:rsid w:val="00E71EF5"/>
    <w:pPr>
      <w:suppressAutoHyphens/>
      <w:autoSpaceDE w:val="0"/>
      <w:autoSpaceDN w:val="0"/>
      <w:adjustRightInd w:val="0"/>
      <w:spacing w:before="180" w:line="260" w:lineRule="atLeast"/>
      <w:textAlignment w:val="center"/>
    </w:pPr>
    <w:rPr>
      <w:rFonts w:ascii="Museo Sans 700" w:eastAsiaTheme="minorHAnsi" w:hAnsi="Museo Sans 700" w:cs="Museo Sans 700"/>
      <w:color w:val="221F21"/>
      <w:sz w:val="18"/>
      <w:szCs w:val="18"/>
    </w:rPr>
  </w:style>
  <w:style w:type="paragraph" w:customStyle="1" w:styleId="B2BFlyerBody">
    <w:name w:val="B2B Flyer Body"/>
    <w:basedOn w:val="Normal"/>
    <w:uiPriority w:val="99"/>
    <w:rsid w:val="00E71EF5"/>
    <w:pPr>
      <w:suppressAutoHyphens/>
      <w:autoSpaceDE w:val="0"/>
      <w:autoSpaceDN w:val="0"/>
      <w:adjustRightInd w:val="0"/>
      <w:spacing w:before="90" w:line="260" w:lineRule="atLeast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B2BFlyerCTA">
    <w:name w:val="B2B Flyer CTA"/>
    <w:basedOn w:val="B2BFlyerBody"/>
    <w:next w:val="Normal"/>
    <w:uiPriority w:val="99"/>
    <w:rsid w:val="00191161"/>
    <w:pPr>
      <w:spacing w:line="320" w:lineRule="atLeast"/>
    </w:pPr>
    <w:rPr>
      <w:sz w:val="22"/>
      <w:szCs w:val="22"/>
    </w:rPr>
  </w:style>
  <w:style w:type="paragraph" w:customStyle="1" w:styleId="CalloutBlue">
    <w:name w:val="Callout Blue"/>
    <w:basedOn w:val="Callout"/>
    <w:qFormat/>
    <w:rsid w:val="00F26C4D"/>
    <w:pPr>
      <w:pBdr>
        <w:top w:val="single" w:sz="12" w:space="16" w:color="AEE6F1" w:themeColor="accent4" w:themeTint="66"/>
        <w:left w:val="single" w:sz="12" w:space="16" w:color="AEE6F1" w:themeColor="accent4" w:themeTint="66"/>
        <w:bottom w:val="single" w:sz="12" w:space="16" w:color="AEE6F1" w:themeColor="accent4" w:themeTint="66"/>
        <w:right w:val="single" w:sz="12" w:space="16" w:color="AEE6F1" w:themeColor="accent4" w:themeTint="66"/>
      </w:pBdr>
      <w:shd w:val="clear" w:color="FFFFFF" w:themeColor="background1" w:fill="AEE6F1" w:themeFill="accent4" w:themeFillTint="66"/>
    </w:pPr>
  </w:style>
  <w:style w:type="paragraph" w:customStyle="1" w:styleId="LegalJob">
    <w:name w:val="Legal/Job#"/>
    <w:basedOn w:val="Normal"/>
    <w:uiPriority w:val="99"/>
    <w:rsid w:val="00201E7F"/>
    <w:pPr>
      <w:tabs>
        <w:tab w:val="right" w:pos="11500"/>
      </w:tabs>
      <w:suppressAutoHyphens/>
      <w:autoSpaceDE w:val="0"/>
      <w:autoSpaceDN w:val="0"/>
      <w:adjustRightInd w:val="0"/>
      <w:spacing w:after="180" w:line="160" w:lineRule="atLeast"/>
      <w:textAlignment w:val="center"/>
    </w:pPr>
    <w:rPr>
      <w:rFonts w:ascii="Museo Sans Cond 300" w:eastAsiaTheme="minorHAnsi" w:hAnsi="Museo Sans Cond 300" w:cs="Museo Sans Cond 300"/>
      <w:color w:val="868A8F"/>
      <w:sz w:val="16"/>
      <w:szCs w:val="16"/>
    </w:rPr>
  </w:style>
  <w:style w:type="paragraph" w:customStyle="1" w:styleId="Legal">
    <w:name w:val="Legal"/>
    <w:basedOn w:val="LegalJob"/>
    <w:qFormat/>
    <w:rsid w:val="00EE1A8E"/>
    <w:rPr>
      <w:rFonts w:ascii="Arial" w:hAnsi="Arial"/>
      <w:color w:val="868A8E" w:themeColor="text2"/>
      <w:sz w:val="14"/>
    </w:rPr>
  </w:style>
  <w:style w:type="paragraph" w:customStyle="1" w:styleId="FlyerH2Subhead1">
    <w:name w:val="Flyer H2 (Subhead 1)"/>
    <w:basedOn w:val="Normal"/>
    <w:uiPriority w:val="99"/>
    <w:rsid w:val="00142C82"/>
    <w:pPr>
      <w:suppressAutoHyphens/>
      <w:autoSpaceDE w:val="0"/>
      <w:autoSpaceDN w:val="0"/>
      <w:adjustRightInd w:val="0"/>
      <w:spacing w:before="360" w:line="288" w:lineRule="auto"/>
      <w:textAlignment w:val="center"/>
    </w:pPr>
    <w:rPr>
      <w:rFonts w:ascii="Museo Sans 700" w:eastAsiaTheme="minorHAnsi" w:hAnsi="Museo Sans 700" w:cs="Museo Sans 700"/>
      <w:color w:val="221F21"/>
      <w:sz w:val="28"/>
      <w:szCs w:val="28"/>
    </w:rPr>
  </w:style>
  <w:style w:type="paragraph" w:customStyle="1" w:styleId="FlyerH3Subhead2">
    <w:name w:val="Flyer H3 (Subhead 2)"/>
    <w:basedOn w:val="Normal"/>
    <w:uiPriority w:val="99"/>
    <w:rsid w:val="00142C82"/>
    <w:pPr>
      <w:suppressAutoHyphens/>
      <w:autoSpaceDE w:val="0"/>
      <w:autoSpaceDN w:val="0"/>
      <w:adjustRightInd w:val="0"/>
      <w:spacing w:before="27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FlyerBody">
    <w:name w:val="Flyer Body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FlyerPreheader">
    <w:name w:val="Flyer Preheader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Preheader">
    <w:name w:val="Preheader"/>
    <w:basedOn w:val="FlyerPreheader"/>
    <w:qFormat/>
    <w:rsid w:val="00C83B15"/>
    <w:pPr>
      <w:spacing w:before="0" w:after="140"/>
    </w:pPr>
    <w:rPr>
      <w:rFonts w:ascii="Arial" w:hAnsi="Arial"/>
      <w:b/>
      <w:color w:val="212020" w:themeColor="text1"/>
    </w:rPr>
  </w:style>
  <w:style w:type="paragraph" w:customStyle="1" w:styleId="Tip">
    <w:name w:val="Tip"/>
    <w:basedOn w:val="Body"/>
    <w:qFormat/>
    <w:rsid w:val="00020B09"/>
    <w:pPr>
      <w:pBdr>
        <w:top w:val="single" w:sz="8" w:space="8" w:color="C7C8C8" w:themeColor="background2"/>
        <w:bottom w:val="single" w:sz="8" w:space="8" w:color="C7C8C8" w:themeColor="background2"/>
      </w:pBdr>
      <w:spacing w:before="240" w:after="240"/>
    </w:pPr>
    <w:rPr>
      <w14:textOutline w14:w="9525" w14:cap="rnd" w14:cmpd="sng" w14:algn="ctr">
        <w14:noFill/>
        <w14:prstDash w14:val="solid"/>
        <w14:bevel/>
      </w14:textOutline>
    </w:rPr>
  </w:style>
  <w:style w:type="paragraph" w:customStyle="1" w:styleId="Callout">
    <w:name w:val="Callout"/>
    <w:basedOn w:val="Body"/>
    <w:qFormat/>
    <w:rsid w:val="00DF4747"/>
    <w:pPr>
      <w:pBdr>
        <w:top w:val="single" w:sz="12" w:space="16" w:color="DDDEDE" w:themeColor="background2" w:themeTint="99"/>
        <w:left w:val="single" w:sz="12" w:space="16" w:color="DDDEDE" w:themeColor="background2" w:themeTint="99"/>
        <w:bottom w:val="single" w:sz="12" w:space="16" w:color="DDDEDE" w:themeColor="background2" w:themeTint="99"/>
        <w:right w:val="single" w:sz="12" w:space="16" w:color="DDDEDE" w:themeColor="background2" w:themeTint="99"/>
      </w:pBdr>
      <w:shd w:val="clear" w:color="FFFFFF" w:themeColor="background1" w:fill="DDDEDE" w:themeFill="background2" w:themeFillTint="99"/>
      <w:spacing w:before="240" w:after="240"/>
      <w:ind w:left="360" w:right="360"/>
    </w:pPr>
  </w:style>
  <w:style w:type="paragraph" w:customStyle="1" w:styleId="HeaderHeadline">
    <w:name w:val="Header_Headline"/>
    <w:basedOn w:val="Normal"/>
    <w:qFormat/>
    <w:rsid w:val="00F17040"/>
    <w:pPr>
      <w:ind w:left="-1080" w:right="2347"/>
    </w:pPr>
    <w:rPr>
      <w:rFonts w:ascii="Calibri" w:eastAsia="Times New Roman" w:hAnsi="Calibri" w:cs="Times New Roman"/>
      <w:b/>
      <w:color w:val="808080" w:themeColor="background1" w:themeShade="80"/>
      <w:sz w:val="32"/>
      <w:szCs w:val="32"/>
    </w:rPr>
  </w:style>
  <w:style w:type="paragraph" w:customStyle="1" w:styleId="Headercopy">
    <w:name w:val="Header copy"/>
    <w:basedOn w:val="Normal"/>
    <w:qFormat/>
    <w:rsid w:val="004C6174"/>
    <w:pPr>
      <w:ind w:left="-1080" w:right="1980"/>
    </w:pPr>
    <w:rPr>
      <w:rFonts w:ascii="Calibri" w:hAnsi="Calibri" w:cs="Times New Roman"/>
      <w:color w:val="595757" w:themeColor="text1" w:themeTint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7906/Desktop/Flyer-heavycontent-BrandRefreshTemplate-Blue.dotx" TargetMode="External"/></Relationships>
</file>

<file path=word/theme/theme1.xml><?xml version="1.0" encoding="utf-8"?>
<a:theme xmlns:a="http://schemas.openxmlformats.org/drawingml/2006/main" name="HP-Brand">
  <a:themeElements>
    <a:clrScheme name="HP BRAND">
      <a:dk1>
        <a:srgbClr val="212020"/>
      </a:dk1>
      <a:lt1>
        <a:srgbClr val="FFFFFF"/>
      </a:lt1>
      <a:dk2>
        <a:srgbClr val="868A8E"/>
      </a:dk2>
      <a:lt2>
        <a:srgbClr val="C7C8C8"/>
      </a:lt2>
      <a:accent1>
        <a:srgbClr val="60489D"/>
      </a:accent1>
      <a:accent2>
        <a:srgbClr val="B25EA4"/>
      </a:accent2>
      <a:accent3>
        <a:srgbClr val="1776B5"/>
      </a:accent3>
      <a:accent4>
        <a:srgbClr val="36C3DC"/>
      </a:accent4>
      <a:accent5>
        <a:srgbClr val="7EC352"/>
      </a:accent5>
      <a:accent6>
        <a:srgbClr val="00A650"/>
      </a:accent6>
      <a:hlink>
        <a:srgbClr val="0563C1"/>
      </a:hlink>
      <a:folHlink>
        <a:srgbClr val="EF416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P-Brand" id="{424D3FE7-8497-304B-88C1-D44E5D0814D3}" vid="{75BA1B17-A34D-5745-9253-8B441D2E965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8CE71A-4C00-0844-BF36-A19943568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Flyer-heavycontent-BrandRefreshTemplate-Blue.dotx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>20-552659-WORD-flyer-heavy-blue-Template-v1</cp:keywords>
  <dc:description/>
  <cp:lastModifiedBy>Iverson, Mandy K</cp:lastModifiedBy>
  <cp:revision>3</cp:revision>
  <cp:lastPrinted>2020-01-23T17:51:00Z</cp:lastPrinted>
  <dcterms:created xsi:type="dcterms:W3CDTF">2022-11-07T18:41:00Z</dcterms:created>
  <dcterms:modified xsi:type="dcterms:W3CDTF">2022-11-07T18:53:00Z</dcterms:modified>
  <cp:category/>
</cp:coreProperties>
</file>