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304C94A9" w:rsidR="00E00BB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539B7C32">
                <wp:simplePos x="0" y="0"/>
                <wp:positionH relativeFrom="column">
                  <wp:posOffset>-452755</wp:posOffset>
                </wp:positionH>
                <wp:positionV relativeFrom="page">
                  <wp:posOffset>6790055</wp:posOffset>
                </wp:positionV>
                <wp:extent cx="1790700" cy="1698625"/>
                <wp:effectExtent l="0" t="12700" r="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698625"/>
                          <a:chOff x="-1" y="0"/>
                          <a:chExt cx="1938651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1938649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EA4E60" w14:textId="77777777" w:rsidR="007A1C0B" w:rsidRPr="007A1C0B" w:rsidRDefault="007A1C0B" w:rsidP="007A1C0B">
                              <w:pPr>
                                <w:pStyle w:val="Body"/>
                              </w:pPr>
                              <w:r w:rsidRPr="007A1C0B">
                                <w:t xml:space="preserve">Heart disease is one of the most common health concerns for men and women in America. Find out more about heart health. Visit </w:t>
                              </w:r>
                              <w:r w:rsidRPr="007A1C0B">
                                <w:rPr>
                                  <w:b/>
                                </w:rPr>
                                <w:t>healthpartners.com/heart</w:t>
                              </w:r>
                              <w:r w:rsidRPr="007A1C0B">
                                <w:t>.</w:t>
                              </w:r>
                            </w:p>
                            <w:p w14:paraId="679761A3" w14:textId="6E53B66B" w:rsidR="00B97324" w:rsidRPr="00C15861" w:rsidRDefault="00B97324" w:rsidP="00036AFC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5.65pt;margin-top:534.65pt;width:141pt;height:133.75pt;z-index:251670528;mso-position-vertical-relative:page;mso-width-relative:margin;mso-height-relative:margin" coordorigin="" coordsize="19386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9386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63EA4E60" w14:textId="77777777" w:rsidR="007A1C0B" w:rsidRPr="007A1C0B" w:rsidRDefault="007A1C0B" w:rsidP="007A1C0B">
                        <w:pPr>
                          <w:pStyle w:val="Body"/>
                        </w:pPr>
                        <w:r w:rsidRPr="007A1C0B">
                          <w:t xml:space="preserve">Heart disease is one of the most common health concerns for men and women in America. Find out more about heart health. Visit </w:t>
                        </w:r>
                        <w:r w:rsidRPr="007A1C0B">
                          <w:rPr>
                            <w:b/>
                          </w:rPr>
                          <w:t>healthpartners.com/heart</w:t>
                        </w:r>
                        <w:r w:rsidRPr="007A1C0B">
                          <w:t>.</w:t>
                        </w:r>
                      </w:p>
                      <w:p w14:paraId="679761A3" w14:textId="6E53B66B" w:rsidR="00B97324" w:rsidRPr="00C15861" w:rsidRDefault="00B97324" w:rsidP="00036AFC">
                        <w:pPr>
                          <w:pStyle w:val="Body"/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0E68758B">
                <wp:simplePos x="0" y="0"/>
                <wp:positionH relativeFrom="column">
                  <wp:posOffset>1652905</wp:posOffset>
                </wp:positionH>
                <wp:positionV relativeFrom="page">
                  <wp:posOffset>5297805</wp:posOffset>
                </wp:positionV>
                <wp:extent cx="4567555" cy="1031240"/>
                <wp:effectExtent l="0" t="0" r="444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555" cy="103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1450E" w14:textId="77777777" w:rsidR="007A1C0B" w:rsidRPr="007A1C0B" w:rsidRDefault="007A1C0B" w:rsidP="007A1C0B">
                            <w:pPr>
                              <w:pStyle w:val="IntroductionParagraph"/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</w:pPr>
                            <w:r w:rsidRPr="007A1C0B"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  <w:t xml:space="preserve">It’s time for a heart-to-heart </w:t>
                            </w:r>
                          </w:p>
                          <w:p w14:paraId="0B3C4C26" w14:textId="77777777" w:rsidR="007A1C0B" w:rsidRPr="007A1C0B" w:rsidRDefault="007A1C0B" w:rsidP="007A1C0B">
                            <w:pPr>
                              <w:pStyle w:val="IntroductionParagraph"/>
                            </w:pPr>
                            <w:r w:rsidRPr="007A1C0B">
                              <w:t>Make simple lifestyle changes to keep your heart healthy.</w:t>
                            </w:r>
                          </w:p>
                          <w:p w14:paraId="3C8E8D6F" w14:textId="77777777" w:rsidR="00F17040" w:rsidRPr="00F17040" w:rsidRDefault="00F17040" w:rsidP="00C805D1">
                            <w:pPr>
                              <w:rPr>
                                <w:rFonts w:ascii="Arial" w:hAnsi="Arial" w:cs="Arial"/>
                                <w:b/>
                                <w:color w:val="60489D" w:themeColor="accent1"/>
                                <w:spacing w:val="8"/>
                                <w:kern w:val="56"/>
                              </w:rPr>
                            </w:pPr>
                          </w:p>
                          <w:p w14:paraId="4D97852B" w14:textId="77777777" w:rsidR="00F17040" w:rsidRPr="00151DA7" w:rsidRDefault="00F17040" w:rsidP="00C805D1">
                            <w:pPr>
                              <w:rPr>
                                <w:rStyle w:val="Subtle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130.15pt;margin-top:417.15pt;width:359.65pt;height:8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" fillcolor="white [3201]" stroked="f" strokeweight=".5pt">
                <v:textbox inset="0,0,0,0">
                  <w:txbxContent>
                    <w:p w14:paraId="3CE1450E" w14:textId="77777777" w:rsidR="007A1C0B" w:rsidRPr="007A1C0B" w:rsidRDefault="007A1C0B" w:rsidP="007A1C0B">
                      <w:pPr>
                        <w:pStyle w:val="IntroductionParagraph"/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</w:pPr>
                      <w:r w:rsidRPr="007A1C0B"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  <w:t xml:space="preserve">It’s time for a heart-to-heart </w:t>
                      </w:r>
                    </w:p>
                    <w:p w14:paraId="0B3C4C26" w14:textId="77777777" w:rsidR="007A1C0B" w:rsidRPr="007A1C0B" w:rsidRDefault="007A1C0B" w:rsidP="007A1C0B">
                      <w:pPr>
                        <w:pStyle w:val="IntroductionParagraph"/>
                      </w:pPr>
                      <w:r w:rsidRPr="007A1C0B">
                        <w:t>Make simple lifestyle changes to keep your heart healthy.</w:t>
                      </w:r>
                    </w:p>
                    <w:p w14:paraId="3C8E8D6F" w14:textId="77777777" w:rsidR="00F17040" w:rsidRPr="00F17040" w:rsidRDefault="00F17040" w:rsidP="00C805D1">
                      <w:pPr>
                        <w:rPr>
                          <w:rFonts w:ascii="Arial" w:hAnsi="Arial" w:cs="Arial"/>
                          <w:b/>
                          <w:color w:val="60489D" w:themeColor="accent1"/>
                          <w:spacing w:val="8"/>
                          <w:kern w:val="56"/>
                        </w:rPr>
                      </w:pPr>
                    </w:p>
                    <w:p w14:paraId="4D97852B" w14:textId="77777777" w:rsidR="00F17040" w:rsidRPr="00151DA7" w:rsidRDefault="00F17040" w:rsidP="00C805D1">
                      <w:pPr>
                        <w:rPr>
                          <w:rStyle w:val="SubtleEmphasi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2EB80044">
                <wp:simplePos x="0" y="0"/>
                <wp:positionH relativeFrom="column">
                  <wp:posOffset>1652905</wp:posOffset>
                </wp:positionH>
                <wp:positionV relativeFrom="page">
                  <wp:posOffset>6377305</wp:posOffset>
                </wp:positionV>
                <wp:extent cx="4567555" cy="2109470"/>
                <wp:effectExtent l="0" t="0" r="444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555" cy="2109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CC818" w14:textId="77777777" w:rsidR="007A1C0B" w:rsidRPr="007A1C0B" w:rsidRDefault="007A1C0B" w:rsidP="007A1C0B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7A1C0B">
                              <w:rPr>
                                <w:sz w:val="20"/>
                              </w:rPr>
                              <w:t xml:space="preserve">Here’s some good news. You have the power to help prevent heart disease, including heart attacks.  </w:t>
                            </w:r>
                          </w:p>
                          <w:p w14:paraId="755EE3A2" w14:textId="77777777" w:rsidR="007A1C0B" w:rsidRPr="007A1C0B" w:rsidRDefault="007A1C0B" w:rsidP="007A1C0B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7A1C0B">
                              <w:rPr>
                                <w:sz w:val="20"/>
                              </w:rPr>
                              <w:t>Reduce your risk. Try these simple lifestyle changes:</w:t>
                            </w:r>
                          </w:p>
                          <w:p w14:paraId="12660EF9" w14:textId="77777777" w:rsidR="007A1C0B" w:rsidRPr="007A1C0B" w:rsidRDefault="007A1C0B" w:rsidP="007A1C0B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7A1C0B">
                              <w:rPr>
                                <w:sz w:val="20"/>
                                <w:szCs w:val="20"/>
                              </w:rPr>
                              <w:t xml:space="preserve">Increase your physical activity. </w:t>
                            </w:r>
                          </w:p>
                          <w:p w14:paraId="70590FF7" w14:textId="77777777" w:rsidR="007A1C0B" w:rsidRPr="007A1C0B" w:rsidRDefault="007A1C0B" w:rsidP="007A1C0B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7A1C0B">
                              <w:rPr>
                                <w:sz w:val="20"/>
                                <w:szCs w:val="20"/>
                              </w:rPr>
                              <w:t xml:space="preserve">Maintain a healthy weight. </w:t>
                            </w:r>
                          </w:p>
                          <w:p w14:paraId="23C668B3" w14:textId="77777777" w:rsidR="007A1C0B" w:rsidRPr="007A1C0B" w:rsidRDefault="007A1C0B" w:rsidP="007A1C0B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7A1C0B">
                              <w:rPr>
                                <w:sz w:val="20"/>
                                <w:szCs w:val="20"/>
                              </w:rPr>
                              <w:t xml:space="preserve">Eat a diet high in fruits, </w:t>
                            </w:r>
                            <w:proofErr w:type="gramStart"/>
                            <w:r w:rsidRPr="007A1C0B">
                              <w:rPr>
                                <w:sz w:val="20"/>
                                <w:szCs w:val="20"/>
                              </w:rPr>
                              <w:t>veggies</w:t>
                            </w:r>
                            <w:proofErr w:type="gramEnd"/>
                            <w:r w:rsidRPr="007A1C0B">
                              <w:rPr>
                                <w:sz w:val="20"/>
                                <w:szCs w:val="20"/>
                              </w:rPr>
                              <w:t xml:space="preserve"> and whole grains.</w:t>
                            </w:r>
                          </w:p>
                          <w:p w14:paraId="0DAB5925" w14:textId="77777777" w:rsidR="007A1C0B" w:rsidRPr="007A1C0B" w:rsidRDefault="007A1C0B" w:rsidP="007A1C0B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7A1C0B">
                              <w:rPr>
                                <w:sz w:val="20"/>
                                <w:szCs w:val="20"/>
                              </w:rPr>
                              <w:t xml:space="preserve">Avoid saturated fat, </w:t>
                            </w:r>
                            <w:proofErr w:type="gramStart"/>
                            <w:r w:rsidRPr="007A1C0B">
                              <w:rPr>
                                <w:sz w:val="20"/>
                                <w:szCs w:val="20"/>
                              </w:rPr>
                              <w:t>cholesterol</w:t>
                            </w:r>
                            <w:proofErr w:type="gramEnd"/>
                            <w:r w:rsidRPr="007A1C0B">
                              <w:rPr>
                                <w:sz w:val="20"/>
                                <w:szCs w:val="20"/>
                              </w:rPr>
                              <w:t xml:space="preserve"> and smoking.</w:t>
                            </w:r>
                          </w:p>
                          <w:p w14:paraId="02D97915" w14:textId="1F519B70" w:rsidR="00036AFC" w:rsidRPr="007A1C0B" w:rsidRDefault="00036AFC" w:rsidP="007A1C0B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30.15pt;margin-top:502.15pt;width:359.65pt;height:16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" fillcolor="white [3201]" stroked="f" strokeweight=".5pt">
                <v:textbox inset="0,0,0,0">
                  <w:txbxContent>
                    <w:p w14:paraId="5BFCC818" w14:textId="77777777" w:rsidR="007A1C0B" w:rsidRPr="007A1C0B" w:rsidRDefault="007A1C0B" w:rsidP="007A1C0B">
                      <w:pPr>
                        <w:pStyle w:val="Body"/>
                        <w:rPr>
                          <w:sz w:val="20"/>
                        </w:rPr>
                      </w:pPr>
                      <w:r w:rsidRPr="007A1C0B">
                        <w:rPr>
                          <w:sz w:val="20"/>
                        </w:rPr>
                        <w:t xml:space="preserve">Here’s some good news. You have the power to help prevent heart disease, including heart attacks.  </w:t>
                      </w:r>
                    </w:p>
                    <w:p w14:paraId="755EE3A2" w14:textId="77777777" w:rsidR="007A1C0B" w:rsidRPr="007A1C0B" w:rsidRDefault="007A1C0B" w:rsidP="007A1C0B">
                      <w:pPr>
                        <w:pStyle w:val="Body"/>
                        <w:rPr>
                          <w:sz w:val="20"/>
                        </w:rPr>
                      </w:pPr>
                      <w:r w:rsidRPr="007A1C0B">
                        <w:rPr>
                          <w:sz w:val="20"/>
                        </w:rPr>
                        <w:t>Reduce your risk. Try these simple lifestyle changes:</w:t>
                      </w:r>
                    </w:p>
                    <w:p w14:paraId="12660EF9" w14:textId="77777777" w:rsidR="007A1C0B" w:rsidRPr="007A1C0B" w:rsidRDefault="007A1C0B" w:rsidP="007A1C0B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7A1C0B">
                        <w:rPr>
                          <w:sz w:val="20"/>
                          <w:szCs w:val="20"/>
                        </w:rPr>
                        <w:t xml:space="preserve">Increase your physical activity. </w:t>
                      </w:r>
                    </w:p>
                    <w:p w14:paraId="70590FF7" w14:textId="77777777" w:rsidR="007A1C0B" w:rsidRPr="007A1C0B" w:rsidRDefault="007A1C0B" w:rsidP="007A1C0B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7A1C0B">
                        <w:rPr>
                          <w:sz w:val="20"/>
                          <w:szCs w:val="20"/>
                        </w:rPr>
                        <w:t xml:space="preserve">Maintain a healthy weight. </w:t>
                      </w:r>
                    </w:p>
                    <w:p w14:paraId="23C668B3" w14:textId="77777777" w:rsidR="007A1C0B" w:rsidRPr="007A1C0B" w:rsidRDefault="007A1C0B" w:rsidP="007A1C0B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7A1C0B">
                        <w:rPr>
                          <w:sz w:val="20"/>
                          <w:szCs w:val="20"/>
                        </w:rPr>
                        <w:t xml:space="preserve">Eat a diet high in fruits, </w:t>
                      </w:r>
                      <w:proofErr w:type="gramStart"/>
                      <w:r w:rsidRPr="007A1C0B">
                        <w:rPr>
                          <w:sz w:val="20"/>
                          <w:szCs w:val="20"/>
                        </w:rPr>
                        <w:t>veggies</w:t>
                      </w:r>
                      <w:proofErr w:type="gramEnd"/>
                      <w:r w:rsidRPr="007A1C0B">
                        <w:rPr>
                          <w:sz w:val="20"/>
                          <w:szCs w:val="20"/>
                        </w:rPr>
                        <w:t xml:space="preserve"> and whole grains.</w:t>
                      </w:r>
                    </w:p>
                    <w:p w14:paraId="0DAB5925" w14:textId="77777777" w:rsidR="007A1C0B" w:rsidRPr="007A1C0B" w:rsidRDefault="007A1C0B" w:rsidP="007A1C0B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7A1C0B">
                        <w:rPr>
                          <w:sz w:val="20"/>
                          <w:szCs w:val="20"/>
                        </w:rPr>
                        <w:t xml:space="preserve">Avoid saturated fat, </w:t>
                      </w:r>
                      <w:proofErr w:type="gramStart"/>
                      <w:r w:rsidRPr="007A1C0B">
                        <w:rPr>
                          <w:sz w:val="20"/>
                          <w:szCs w:val="20"/>
                        </w:rPr>
                        <w:t>cholesterol</w:t>
                      </w:r>
                      <w:proofErr w:type="gramEnd"/>
                      <w:r w:rsidRPr="007A1C0B">
                        <w:rPr>
                          <w:sz w:val="20"/>
                          <w:szCs w:val="20"/>
                        </w:rPr>
                        <w:t xml:space="preserve"> and smoking.</w:t>
                      </w:r>
                    </w:p>
                    <w:p w14:paraId="02D97915" w14:textId="1F519B70" w:rsidR="00036AFC" w:rsidRPr="007A1C0B" w:rsidRDefault="00036AFC" w:rsidP="007A1C0B">
                      <w:pPr>
                        <w:pStyle w:val="Body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A06B7A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0DC2F" w14:textId="77777777" w:rsidR="00A7315B" w:rsidRDefault="00A7315B" w:rsidP="00C805D1">
      <w:r>
        <w:separator/>
      </w:r>
    </w:p>
  </w:endnote>
  <w:endnote w:type="continuationSeparator" w:id="0">
    <w:p w14:paraId="0546FB7A" w14:textId="77777777" w:rsidR="00A7315B" w:rsidRDefault="00A7315B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7D0EBE8F" w:rsidR="00B675E3" w:rsidRDefault="00E51AA5" w:rsidP="00313142">
    <w:pPr>
      <w:pStyle w:val="Legal"/>
      <w:ind w:left="-720" w:right="-81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Pr="00E51AA5">
      <w:t>22-1798460-201</w:t>
    </w:r>
    <w:r w:rsidR="00313142">
      <w:t>8</w:t>
    </w:r>
    <w:r w:rsidR="00517A10">
      <w:t>1</w:t>
    </w:r>
    <w:r w:rsidR="007A1C0B">
      <w:t>12</w:t>
    </w:r>
    <w:r>
      <w:t xml:space="preserve"> (11/22) ©2022 HealthPartners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70554" w14:textId="77777777" w:rsidR="00A7315B" w:rsidRDefault="00A7315B" w:rsidP="00C805D1">
      <w:r>
        <w:separator/>
      </w:r>
    </w:p>
  </w:footnote>
  <w:footnote w:type="continuationSeparator" w:id="0">
    <w:p w14:paraId="63996385" w14:textId="77777777" w:rsidR="00A7315B" w:rsidRDefault="00A7315B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6AF45D18" w:rsidR="00C805D1" w:rsidRDefault="00E51AA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08700A89">
          <wp:simplePos x="0" y="0"/>
          <wp:positionH relativeFrom="column">
            <wp:posOffset>-621323</wp:posOffset>
          </wp:positionH>
          <wp:positionV relativeFrom="paragraph">
            <wp:posOffset>164123</wp:posOffset>
          </wp:positionV>
          <wp:extent cx="7185660" cy="4243801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82" b="5782"/>
                  <a:stretch>
                    <a:fillRect/>
                  </a:stretch>
                </pic:blipFill>
                <pic:spPr bwMode="auto">
                  <a:xfrm>
                    <a:off x="0" y="0"/>
                    <a:ext cx="7185660" cy="42438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6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7C9EA6D5">
              <wp:simplePos x="0" y="0"/>
              <wp:positionH relativeFrom="column">
                <wp:posOffset>-621323</wp:posOffset>
              </wp:positionH>
              <wp:positionV relativeFrom="paragraph">
                <wp:posOffset>-234462</wp:posOffset>
              </wp:positionV>
              <wp:extent cx="7185660" cy="199293"/>
              <wp:effectExtent l="0" t="0" r="254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5660" cy="199293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841010" id="Rectangle 16" o:spid="_x0000_s1026" style="position:absolute;margin-left:-48.9pt;margin-top:-18.45pt;width:565.8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" fillcolor="#36c3dc [3207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B0487"/>
    <w:multiLevelType w:val="hybridMultilevel"/>
    <w:tmpl w:val="FFFFFFFF"/>
    <w:lvl w:ilvl="0" w:tplc="59D6F32C">
      <w:numFmt w:val="bullet"/>
      <w:lvlText w:val="•"/>
      <w:lvlJc w:val="left"/>
      <w:pPr>
        <w:ind w:left="-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E7139"/>
    <w:multiLevelType w:val="hybridMultilevel"/>
    <w:tmpl w:val="FFFFFFFF"/>
    <w:lvl w:ilvl="0" w:tplc="5F828438">
      <w:numFmt w:val="bullet"/>
      <w:lvlText w:val="•"/>
      <w:lvlJc w:val="left"/>
      <w:pPr>
        <w:ind w:left="-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F5F5DC5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3F765657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E263E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62371C"/>
    <w:multiLevelType w:val="hybridMultilevel"/>
    <w:tmpl w:val="BB2AF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13"/>
  </w:num>
  <w:num w:numId="2" w16cid:durableId="1949267797">
    <w:abstractNumId w:val="15"/>
  </w:num>
  <w:num w:numId="3" w16cid:durableId="1130780209">
    <w:abstractNumId w:val="6"/>
  </w:num>
  <w:num w:numId="4" w16cid:durableId="2015759954">
    <w:abstractNumId w:val="2"/>
  </w:num>
  <w:num w:numId="5" w16cid:durableId="1250235596">
    <w:abstractNumId w:val="4"/>
  </w:num>
  <w:num w:numId="6" w16cid:durableId="1949192586">
    <w:abstractNumId w:val="11"/>
  </w:num>
  <w:num w:numId="7" w16cid:durableId="1720518729">
    <w:abstractNumId w:val="1"/>
  </w:num>
  <w:num w:numId="8" w16cid:durableId="1250501915">
    <w:abstractNumId w:val="7"/>
  </w:num>
  <w:num w:numId="9" w16cid:durableId="432241231">
    <w:abstractNumId w:val="8"/>
  </w:num>
  <w:num w:numId="10" w16cid:durableId="1935437418">
    <w:abstractNumId w:val="3"/>
  </w:num>
  <w:num w:numId="11" w16cid:durableId="411701582">
    <w:abstractNumId w:val="12"/>
  </w:num>
  <w:num w:numId="12" w16cid:durableId="850217174">
    <w:abstractNumId w:val="0"/>
  </w:num>
  <w:num w:numId="13" w16cid:durableId="1170750161">
    <w:abstractNumId w:val="5"/>
  </w:num>
  <w:num w:numId="14" w16cid:durableId="1708991002">
    <w:abstractNumId w:val="14"/>
  </w:num>
  <w:num w:numId="15" w16cid:durableId="1915042817">
    <w:abstractNumId w:val="10"/>
  </w:num>
  <w:num w:numId="16" w16cid:durableId="9390232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2CAD"/>
    <w:rsid w:val="000131C2"/>
    <w:rsid w:val="00020B09"/>
    <w:rsid w:val="00036AFC"/>
    <w:rsid w:val="000446C9"/>
    <w:rsid w:val="00085FFA"/>
    <w:rsid w:val="000B2179"/>
    <w:rsid w:val="000B2534"/>
    <w:rsid w:val="000C4E61"/>
    <w:rsid w:val="00103172"/>
    <w:rsid w:val="00111191"/>
    <w:rsid w:val="00142C82"/>
    <w:rsid w:val="00151DA7"/>
    <w:rsid w:val="00191161"/>
    <w:rsid w:val="001B76BD"/>
    <w:rsid w:val="00201E7F"/>
    <w:rsid w:val="002037F5"/>
    <w:rsid w:val="00255EA6"/>
    <w:rsid w:val="00286C33"/>
    <w:rsid w:val="002D08EB"/>
    <w:rsid w:val="00313142"/>
    <w:rsid w:val="00327ED0"/>
    <w:rsid w:val="00330E42"/>
    <w:rsid w:val="004A21F3"/>
    <w:rsid w:val="004A7358"/>
    <w:rsid w:val="004A7A6E"/>
    <w:rsid w:val="004C6174"/>
    <w:rsid w:val="00517A10"/>
    <w:rsid w:val="0052388A"/>
    <w:rsid w:val="005249B2"/>
    <w:rsid w:val="00546929"/>
    <w:rsid w:val="00566EE5"/>
    <w:rsid w:val="005A39C3"/>
    <w:rsid w:val="005C436F"/>
    <w:rsid w:val="005E5D6A"/>
    <w:rsid w:val="005F227A"/>
    <w:rsid w:val="00606F76"/>
    <w:rsid w:val="0065149C"/>
    <w:rsid w:val="00667FCC"/>
    <w:rsid w:val="006846CB"/>
    <w:rsid w:val="0068587B"/>
    <w:rsid w:val="006873C6"/>
    <w:rsid w:val="006C210F"/>
    <w:rsid w:val="00745973"/>
    <w:rsid w:val="0078573E"/>
    <w:rsid w:val="007A1C0B"/>
    <w:rsid w:val="007B7EA2"/>
    <w:rsid w:val="007D3D6A"/>
    <w:rsid w:val="00811E76"/>
    <w:rsid w:val="008148EF"/>
    <w:rsid w:val="008300BB"/>
    <w:rsid w:val="008A0B36"/>
    <w:rsid w:val="008A6079"/>
    <w:rsid w:val="008A726A"/>
    <w:rsid w:val="008B21E6"/>
    <w:rsid w:val="008D3016"/>
    <w:rsid w:val="008D74F6"/>
    <w:rsid w:val="009513FB"/>
    <w:rsid w:val="009575E3"/>
    <w:rsid w:val="00965829"/>
    <w:rsid w:val="00971E3F"/>
    <w:rsid w:val="00982BE0"/>
    <w:rsid w:val="009E76C1"/>
    <w:rsid w:val="009F01FE"/>
    <w:rsid w:val="00A06B7A"/>
    <w:rsid w:val="00A61040"/>
    <w:rsid w:val="00A7315B"/>
    <w:rsid w:val="00AB56D9"/>
    <w:rsid w:val="00AD4E4F"/>
    <w:rsid w:val="00B55F1B"/>
    <w:rsid w:val="00B675E3"/>
    <w:rsid w:val="00B80C64"/>
    <w:rsid w:val="00B8306F"/>
    <w:rsid w:val="00B836A1"/>
    <w:rsid w:val="00B97324"/>
    <w:rsid w:val="00BD0933"/>
    <w:rsid w:val="00BD68B2"/>
    <w:rsid w:val="00BE7B91"/>
    <w:rsid w:val="00C01EBE"/>
    <w:rsid w:val="00C15861"/>
    <w:rsid w:val="00C24CE1"/>
    <w:rsid w:val="00C46CBA"/>
    <w:rsid w:val="00C65CB8"/>
    <w:rsid w:val="00C805D1"/>
    <w:rsid w:val="00C83B15"/>
    <w:rsid w:val="00CB667D"/>
    <w:rsid w:val="00D23BAC"/>
    <w:rsid w:val="00D279B6"/>
    <w:rsid w:val="00D5782F"/>
    <w:rsid w:val="00D80367"/>
    <w:rsid w:val="00DF3BFA"/>
    <w:rsid w:val="00DF3FC3"/>
    <w:rsid w:val="00DF4747"/>
    <w:rsid w:val="00E25D4D"/>
    <w:rsid w:val="00E4621B"/>
    <w:rsid w:val="00E51AA5"/>
    <w:rsid w:val="00E71EF5"/>
    <w:rsid w:val="00E934F7"/>
    <w:rsid w:val="00E94403"/>
    <w:rsid w:val="00EE1A8E"/>
    <w:rsid w:val="00EE5FD4"/>
    <w:rsid w:val="00F17040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  <w:style w:type="paragraph" w:customStyle="1" w:styleId="Headercopy">
    <w:name w:val="Header copy"/>
    <w:basedOn w:val="Normal"/>
    <w:qFormat/>
    <w:rsid w:val="004C6174"/>
    <w:pPr>
      <w:ind w:left="-1080" w:right="1980"/>
    </w:pPr>
    <w:rPr>
      <w:rFonts w:ascii="Calibri" w:hAnsi="Calibri" w:cs="Times New Roman"/>
      <w:color w:val="595757" w:themeColor="text1" w:themeTint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3</cp:revision>
  <cp:lastPrinted>2020-01-23T17:51:00Z</cp:lastPrinted>
  <dcterms:created xsi:type="dcterms:W3CDTF">2022-11-07T19:21:00Z</dcterms:created>
  <dcterms:modified xsi:type="dcterms:W3CDTF">2022-11-07T19:33:00Z</dcterms:modified>
  <cp:category/>
</cp:coreProperties>
</file>