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539B7C32">
                <wp:simplePos x="0" y="0"/>
                <wp:positionH relativeFrom="column">
                  <wp:posOffset>-452755</wp:posOffset>
                </wp:positionH>
                <wp:positionV relativeFrom="page">
                  <wp:posOffset>6790055</wp:posOffset>
                </wp:positionV>
                <wp:extent cx="1790700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761A3" w14:textId="000F2956" w:rsidR="00B97324" w:rsidRPr="00C15861" w:rsidRDefault="00084131" w:rsidP="00036AFC">
                              <w:pPr>
                                <w:pStyle w:val="Body"/>
                              </w:pPr>
                              <w:r w:rsidRPr="00084131">
                                <w:t xml:space="preserve">Need ideas on adding physical activity to your life? Go to </w:t>
                              </w:r>
                              <w:r w:rsidRPr="00D76AA2">
                                <w:rPr>
                                  <w:b/>
                                  <w:bCs/>
                                </w:rPr>
                                <w:t>healthpartners.com/</w:t>
                              </w:r>
                              <w:proofErr w:type="spellStart"/>
                              <w:r w:rsidRPr="00D76AA2">
                                <w:rPr>
                                  <w:b/>
                                  <w:bCs/>
                                </w:rPr>
                                <w:t>livingwell</w:t>
                              </w:r>
                              <w:proofErr w:type="spellEnd"/>
                              <w:r w:rsidRPr="00D76AA2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084131">
                                <w:t>and choose Get moving.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65pt;margin-top:534.65pt;width:141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679761A3" w14:textId="000F2956" w:rsidR="00B97324" w:rsidRPr="00C15861" w:rsidRDefault="00084131" w:rsidP="00036AFC">
                        <w:pPr>
                          <w:pStyle w:val="Body"/>
                        </w:pPr>
                        <w:r w:rsidRPr="00084131">
                          <w:t xml:space="preserve">Need ideas on adding physical activity to your life? Go to </w:t>
                        </w:r>
                        <w:r w:rsidRPr="00D76AA2">
                          <w:rPr>
                            <w:b/>
                            <w:bCs/>
                          </w:rPr>
                          <w:t>healthpartners.com/</w:t>
                        </w:r>
                        <w:proofErr w:type="spellStart"/>
                        <w:r w:rsidRPr="00D76AA2">
                          <w:rPr>
                            <w:b/>
                            <w:bCs/>
                          </w:rPr>
                          <w:t>livingwell</w:t>
                        </w:r>
                        <w:proofErr w:type="spellEnd"/>
                        <w:r w:rsidRPr="00D76AA2">
                          <w:rPr>
                            <w:b/>
                            <w:bCs/>
                          </w:rPr>
                          <w:t xml:space="preserve"> </w:t>
                        </w:r>
                        <w:r w:rsidRPr="00084131">
                          <w:t>and choose Get moving.</w:t>
                        </w: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70A166DD">
                <wp:simplePos x="0" y="0"/>
                <wp:positionH relativeFrom="column">
                  <wp:posOffset>1652905</wp:posOffset>
                </wp:positionH>
                <wp:positionV relativeFrom="page">
                  <wp:posOffset>5087620</wp:posOffset>
                </wp:positionV>
                <wp:extent cx="4911090" cy="984250"/>
                <wp:effectExtent l="0" t="0" r="381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9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55C6B" w14:textId="77777777" w:rsidR="00084131" w:rsidRPr="00084131" w:rsidRDefault="00084131" w:rsidP="00084131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084131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Get moving. Feel the benefits. </w:t>
                            </w:r>
                          </w:p>
                          <w:p w14:paraId="62A327C5" w14:textId="30AA9D91" w:rsidR="00084131" w:rsidRPr="00084131" w:rsidRDefault="00084131" w:rsidP="00084131">
                            <w:pPr>
                              <w:pStyle w:val="IntroductionParagraph"/>
                            </w:pPr>
                            <w:r w:rsidRPr="00084131">
                              <w:t xml:space="preserve">Feeling gloomy? </w:t>
                            </w:r>
                            <w:proofErr w:type="gramStart"/>
                            <w:r w:rsidRPr="00084131">
                              <w:t>Take action</w:t>
                            </w:r>
                            <w:proofErr w:type="gramEnd"/>
                            <w:r w:rsidRPr="00084131">
                              <w:t xml:space="preserve">. </w:t>
                            </w: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30.15pt;margin-top:400.6pt;width:386.7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" fillcolor="white [3201]" stroked="f" strokeweight=".5pt">
                <v:textbox inset="0,0,0,0">
                  <w:txbxContent>
                    <w:p w14:paraId="66955C6B" w14:textId="77777777" w:rsidR="00084131" w:rsidRPr="00084131" w:rsidRDefault="00084131" w:rsidP="00084131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084131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Get moving. Feel the benefits. </w:t>
                      </w:r>
                    </w:p>
                    <w:p w14:paraId="62A327C5" w14:textId="30AA9D91" w:rsidR="00084131" w:rsidRPr="00084131" w:rsidRDefault="00084131" w:rsidP="00084131">
                      <w:pPr>
                        <w:pStyle w:val="IntroductionParagraph"/>
                      </w:pPr>
                      <w:r w:rsidRPr="00084131">
                        <w:t xml:space="preserve">Feeling gloomy? </w:t>
                      </w:r>
                      <w:proofErr w:type="gramStart"/>
                      <w:r w:rsidRPr="00084131">
                        <w:t>Take action</w:t>
                      </w:r>
                      <w:proofErr w:type="gramEnd"/>
                      <w:r w:rsidRPr="00084131">
                        <w:t xml:space="preserve">. </w:t>
                      </w: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5A9E2570">
                <wp:simplePos x="0" y="0"/>
                <wp:positionH relativeFrom="column">
                  <wp:posOffset>1652905</wp:posOffset>
                </wp:positionH>
                <wp:positionV relativeFrom="page">
                  <wp:posOffset>6130925</wp:posOffset>
                </wp:positionV>
                <wp:extent cx="4567555" cy="2109470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210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2273D" w14:textId="77777777" w:rsidR="00D76AA2" w:rsidRPr="00D76AA2" w:rsidRDefault="00D76AA2" w:rsidP="00D76AA2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D76AA2">
                              <w:rPr>
                                <w:sz w:val="20"/>
                              </w:rPr>
                              <w:t xml:space="preserve">There are a lot of ways to cope with feeling gloomy. It’s different for everyone, so what works for you may not for someone else. </w:t>
                            </w:r>
                          </w:p>
                          <w:p w14:paraId="64834B27" w14:textId="77777777" w:rsidR="00084131" w:rsidRPr="00D76AA2" w:rsidRDefault="00084131" w:rsidP="00D76AA2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D76AA2">
                              <w:rPr>
                                <w:sz w:val="20"/>
                              </w:rPr>
                              <w:t xml:space="preserve">Next time you’re feeling blue, try moving your body. Exercise improves energy, relieves </w:t>
                            </w:r>
                            <w:proofErr w:type="gramStart"/>
                            <w:r w:rsidRPr="00D76AA2">
                              <w:rPr>
                                <w:sz w:val="20"/>
                              </w:rPr>
                              <w:t>anxiety</w:t>
                            </w:r>
                            <w:proofErr w:type="gramEnd"/>
                            <w:r w:rsidRPr="00D76AA2">
                              <w:rPr>
                                <w:sz w:val="20"/>
                              </w:rPr>
                              <w:t xml:space="preserve"> and helps you feel in charge. Talk to your doctor about how to start safely. There’s no downside to exercise.</w:t>
                            </w:r>
                          </w:p>
                          <w:p w14:paraId="0AF42F23" w14:textId="77777777" w:rsidR="00084131" w:rsidRPr="00D76AA2" w:rsidRDefault="00084131" w:rsidP="00D76AA2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D76AA2">
                              <w:rPr>
                                <w:sz w:val="20"/>
                              </w:rPr>
                              <w:t>Getting active doesn’t mean you have to spend hours at the gym each day. Try these tips to start:</w:t>
                            </w:r>
                          </w:p>
                          <w:p w14:paraId="54C1027E" w14:textId="77777777" w:rsidR="00084131" w:rsidRPr="00D76AA2" w:rsidRDefault="00084131" w:rsidP="00D76AA2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D76AA2">
                              <w:rPr>
                                <w:sz w:val="20"/>
                                <w:szCs w:val="20"/>
                              </w:rPr>
                              <w:t xml:space="preserve">Do activities you already love – like gardening, </w:t>
                            </w:r>
                            <w:proofErr w:type="gramStart"/>
                            <w:r w:rsidRPr="00D76AA2">
                              <w:rPr>
                                <w:sz w:val="20"/>
                                <w:szCs w:val="20"/>
                              </w:rPr>
                              <w:t>dancing</w:t>
                            </w:r>
                            <w:proofErr w:type="gramEnd"/>
                            <w:r w:rsidRPr="00D76AA2">
                              <w:rPr>
                                <w:sz w:val="20"/>
                                <w:szCs w:val="20"/>
                              </w:rPr>
                              <w:t xml:space="preserve"> and golfing</w:t>
                            </w:r>
                          </w:p>
                          <w:p w14:paraId="0B897F22" w14:textId="77777777" w:rsidR="00084131" w:rsidRPr="00D76AA2" w:rsidRDefault="00084131" w:rsidP="00D76AA2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D76AA2">
                              <w:rPr>
                                <w:sz w:val="20"/>
                                <w:szCs w:val="20"/>
                              </w:rPr>
                              <w:t>Get your family and friends involved</w:t>
                            </w:r>
                          </w:p>
                          <w:p w14:paraId="34DEE949" w14:textId="77777777" w:rsidR="00084131" w:rsidRPr="00D76AA2" w:rsidRDefault="00084131" w:rsidP="00D76AA2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D76AA2">
                              <w:rPr>
                                <w:sz w:val="20"/>
                                <w:szCs w:val="20"/>
                              </w:rPr>
                              <w:t>Schedule exercise into your day</w:t>
                            </w:r>
                          </w:p>
                          <w:p w14:paraId="02D97915" w14:textId="1F519B70" w:rsidR="00036AFC" w:rsidRPr="00D76AA2" w:rsidRDefault="00036AFC" w:rsidP="00D76AA2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30.15pt;margin-top:482.75pt;width:359.65pt;height:16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" fillcolor="white [3201]" stroked="f" strokeweight=".5pt">
                <v:textbox inset="0,0,0,0">
                  <w:txbxContent>
                    <w:p w14:paraId="32D2273D" w14:textId="77777777" w:rsidR="00D76AA2" w:rsidRPr="00D76AA2" w:rsidRDefault="00D76AA2" w:rsidP="00D76AA2">
                      <w:pPr>
                        <w:pStyle w:val="Body"/>
                        <w:rPr>
                          <w:sz w:val="20"/>
                        </w:rPr>
                      </w:pPr>
                      <w:r w:rsidRPr="00D76AA2">
                        <w:rPr>
                          <w:sz w:val="20"/>
                        </w:rPr>
                        <w:t xml:space="preserve">There are a lot of ways to cope with feeling gloomy. It’s different for everyone, so what works for you may not for someone else. </w:t>
                      </w:r>
                    </w:p>
                    <w:p w14:paraId="64834B27" w14:textId="77777777" w:rsidR="00084131" w:rsidRPr="00D76AA2" w:rsidRDefault="00084131" w:rsidP="00D76AA2">
                      <w:pPr>
                        <w:pStyle w:val="Body"/>
                        <w:rPr>
                          <w:sz w:val="20"/>
                        </w:rPr>
                      </w:pPr>
                      <w:r w:rsidRPr="00D76AA2">
                        <w:rPr>
                          <w:sz w:val="20"/>
                        </w:rPr>
                        <w:t xml:space="preserve">Next time you’re feeling blue, try moving your body. Exercise improves energy, relieves </w:t>
                      </w:r>
                      <w:proofErr w:type="gramStart"/>
                      <w:r w:rsidRPr="00D76AA2">
                        <w:rPr>
                          <w:sz w:val="20"/>
                        </w:rPr>
                        <w:t>anxiety</w:t>
                      </w:r>
                      <w:proofErr w:type="gramEnd"/>
                      <w:r w:rsidRPr="00D76AA2">
                        <w:rPr>
                          <w:sz w:val="20"/>
                        </w:rPr>
                        <w:t xml:space="preserve"> and helps you feel in charge. Talk to your doctor about how to start safely. There’s no downside to exercise.</w:t>
                      </w:r>
                    </w:p>
                    <w:p w14:paraId="0AF42F23" w14:textId="77777777" w:rsidR="00084131" w:rsidRPr="00D76AA2" w:rsidRDefault="00084131" w:rsidP="00D76AA2">
                      <w:pPr>
                        <w:pStyle w:val="Body"/>
                        <w:rPr>
                          <w:sz w:val="20"/>
                        </w:rPr>
                      </w:pPr>
                      <w:r w:rsidRPr="00D76AA2">
                        <w:rPr>
                          <w:sz w:val="20"/>
                        </w:rPr>
                        <w:t>Getting active doesn’t mean you have to spend hours at the gym each day. Try these tips to start:</w:t>
                      </w:r>
                    </w:p>
                    <w:p w14:paraId="54C1027E" w14:textId="77777777" w:rsidR="00084131" w:rsidRPr="00D76AA2" w:rsidRDefault="00084131" w:rsidP="00D76AA2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D76AA2">
                        <w:rPr>
                          <w:sz w:val="20"/>
                          <w:szCs w:val="20"/>
                        </w:rPr>
                        <w:t xml:space="preserve">Do activities you already love – like gardening, </w:t>
                      </w:r>
                      <w:proofErr w:type="gramStart"/>
                      <w:r w:rsidRPr="00D76AA2">
                        <w:rPr>
                          <w:sz w:val="20"/>
                          <w:szCs w:val="20"/>
                        </w:rPr>
                        <w:t>dancing</w:t>
                      </w:r>
                      <w:proofErr w:type="gramEnd"/>
                      <w:r w:rsidRPr="00D76AA2">
                        <w:rPr>
                          <w:sz w:val="20"/>
                          <w:szCs w:val="20"/>
                        </w:rPr>
                        <w:t xml:space="preserve"> and golfing</w:t>
                      </w:r>
                    </w:p>
                    <w:p w14:paraId="0B897F22" w14:textId="77777777" w:rsidR="00084131" w:rsidRPr="00D76AA2" w:rsidRDefault="00084131" w:rsidP="00D76AA2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D76AA2">
                        <w:rPr>
                          <w:sz w:val="20"/>
                          <w:szCs w:val="20"/>
                        </w:rPr>
                        <w:t>Get your family and friends involved</w:t>
                      </w:r>
                    </w:p>
                    <w:p w14:paraId="34DEE949" w14:textId="77777777" w:rsidR="00084131" w:rsidRPr="00D76AA2" w:rsidRDefault="00084131" w:rsidP="00D76AA2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D76AA2">
                        <w:rPr>
                          <w:sz w:val="20"/>
                          <w:szCs w:val="20"/>
                        </w:rPr>
                        <w:t>Schedule exercise into your day</w:t>
                      </w:r>
                    </w:p>
                    <w:p w14:paraId="02D97915" w14:textId="1F519B70" w:rsidR="00036AFC" w:rsidRPr="00D76AA2" w:rsidRDefault="00036AFC" w:rsidP="00D76AA2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DA213" w14:textId="77777777" w:rsidR="008D53A9" w:rsidRDefault="008D53A9" w:rsidP="00C805D1">
      <w:r>
        <w:separator/>
      </w:r>
    </w:p>
  </w:endnote>
  <w:endnote w:type="continuationSeparator" w:id="0">
    <w:p w14:paraId="078CEAC4" w14:textId="77777777" w:rsidR="008D53A9" w:rsidRDefault="008D53A9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625FD2EA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</w:t>
    </w:r>
    <w:r w:rsidR="007A1C0B">
      <w:t>1</w:t>
    </w:r>
    <w:r w:rsidR="00D76AA2">
      <w:t>6</w:t>
    </w:r>
    <w:r>
      <w:t xml:space="preserve"> (11/22) ©2022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BDC24" w14:textId="77777777" w:rsidR="00D76AA2" w:rsidRDefault="00D76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78C9C" w14:textId="77777777" w:rsidR="008D53A9" w:rsidRDefault="008D53A9" w:rsidP="00C805D1">
      <w:r>
        <w:separator/>
      </w:r>
    </w:p>
  </w:footnote>
  <w:footnote w:type="continuationSeparator" w:id="0">
    <w:p w14:paraId="02C87136" w14:textId="77777777" w:rsidR="008D53A9" w:rsidRDefault="008D53A9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6F005EF9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4032830"/>
          <wp:effectExtent l="0" t="0" r="254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40" t="12138" r="5108" b="23419"/>
                  <a:stretch/>
                </pic:blipFill>
                <pic:spPr bwMode="auto">
                  <a:xfrm>
                    <a:off x="0" y="0"/>
                    <a:ext cx="7185660" cy="4032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812B8" w14:textId="77777777" w:rsidR="00D76AA2" w:rsidRDefault="00D76A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4"/>
  </w:num>
  <w:num w:numId="2" w16cid:durableId="1949267797">
    <w:abstractNumId w:val="16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3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5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4131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6079"/>
    <w:rsid w:val="008A726A"/>
    <w:rsid w:val="008B21E6"/>
    <w:rsid w:val="008D3016"/>
    <w:rsid w:val="008D53A9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61040"/>
    <w:rsid w:val="00A97A33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CC71A1"/>
    <w:rsid w:val="00D23BAC"/>
    <w:rsid w:val="00D279B6"/>
    <w:rsid w:val="00D5782F"/>
    <w:rsid w:val="00D76AA2"/>
    <w:rsid w:val="00D80367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4652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2022-11-07T19:41:00Z</dcterms:created>
  <dcterms:modified xsi:type="dcterms:W3CDTF">2022-11-07T19:46:00Z</dcterms:modified>
  <cp:category/>
</cp:coreProperties>
</file>