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4E48D7E1">
                <wp:simplePos x="0" y="0"/>
                <wp:positionH relativeFrom="column">
                  <wp:posOffset>-457200</wp:posOffset>
                </wp:positionH>
                <wp:positionV relativeFrom="page">
                  <wp:posOffset>6788150</wp:posOffset>
                </wp:positionV>
                <wp:extent cx="1160145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1698625"/>
                          <a:chOff x="-1" y="0"/>
                          <a:chExt cx="1257490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257488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D8CD27" w14:textId="77777777" w:rsidR="00993FDD" w:rsidRPr="00993FDD" w:rsidRDefault="00993FDD" w:rsidP="00993FDD">
                              <w:pPr>
                                <w:pStyle w:val="Body"/>
                              </w:pPr>
                              <w:r w:rsidRPr="00993FDD">
                                <w:t xml:space="preserve">Find more motivation to get moving. Visit </w:t>
                              </w:r>
                              <w:r w:rsidRPr="00993FDD">
                                <w:rPr>
                                  <w:b/>
                                </w:rPr>
                                <w:t>healthpartners.com/</w:t>
                              </w:r>
                              <w:proofErr w:type="spellStart"/>
                              <w:r w:rsidRPr="00993FDD">
                                <w:rPr>
                                  <w:b/>
                                </w:rPr>
                                <w:t>healthyliving</w:t>
                              </w:r>
                              <w:proofErr w:type="spellEnd"/>
                              <w:r w:rsidRPr="00993FDD">
                                <w:rPr>
                                  <w:b/>
                                </w:rPr>
                                <w:t>.</w:t>
                              </w:r>
                            </w:p>
                            <w:p w14:paraId="679761A3" w14:textId="75B4DF04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4.5pt;width:91.35pt;height:133.75pt;z-index:251670528;mso-position-vertical-relative:page;mso-width-relative:margin;mso-height-relative:margin" coordorigin="" coordsize="12574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2574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04D8CD27" w14:textId="77777777" w:rsidR="00993FDD" w:rsidRPr="00993FDD" w:rsidRDefault="00993FDD" w:rsidP="00993FDD">
                        <w:pPr>
                          <w:pStyle w:val="Body"/>
                        </w:pPr>
                        <w:r w:rsidRPr="00993FDD">
                          <w:t xml:space="preserve">Find more motivation to get moving. Visit </w:t>
                        </w:r>
                        <w:r w:rsidRPr="00993FDD">
                          <w:rPr>
                            <w:b/>
                          </w:rPr>
                          <w:t>healthpartners.com/</w:t>
                        </w:r>
                        <w:proofErr w:type="spellStart"/>
                        <w:r w:rsidRPr="00993FDD">
                          <w:rPr>
                            <w:b/>
                          </w:rPr>
                          <w:t>healthyliving</w:t>
                        </w:r>
                        <w:proofErr w:type="spellEnd"/>
                        <w:r w:rsidRPr="00993FDD">
                          <w:rPr>
                            <w:b/>
                          </w:rPr>
                          <w:t>.</w:t>
                        </w:r>
                      </w:p>
                      <w:p w14:paraId="679761A3" w14:textId="75B4DF04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1CC051F0">
                <wp:simplePos x="0" y="0"/>
                <wp:positionH relativeFrom="column">
                  <wp:posOffset>1019810</wp:posOffset>
                </wp:positionH>
                <wp:positionV relativeFrom="page">
                  <wp:posOffset>4079240</wp:posOffset>
                </wp:positionV>
                <wp:extent cx="5253355" cy="1301115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355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E5E9E" w14:textId="77777777" w:rsidR="00993FDD" w:rsidRPr="00993FDD" w:rsidRDefault="00993FDD" w:rsidP="00993FDD">
                            <w:pPr>
                              <w:pStyle w:val="IntroductionParagraph"/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993FDD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Find small ways to fit fitness into your life  </w:t>
                            </w:r>
                          </w:p>
                          <w:p w14:paraId="65AB6FCC" w14:textId="77777777" w:rsidR="00993FDD" w:rsidRPr="00993FDD" w:rsidRDefault="00993FDD" w:rsidP="00993FDD">
                            <w:pPr>
                              <w:pStyle w:val="IntroductionParagraph"/>
                            </w:pPr>
                            <w:r w:rsidRPr="00993FDD">
                              <w:t>No marathon running or bodybuilding required.</w:t>
                            </w:r>
                          </w:p>
                          <w:p w14:paraId="3C8E8D6F" w14:textId="77777777" w:rsidR="00F17040" w:rsidRPr="00F17040" w:rsidRDefault="00F17040" w:rsidP="00C805D1">
                            <w:pPr>
                              <w:rPr>
                                <w:rFonts w:ascii="Arial" w:hAnsi="Arial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80.3pt;margin-top:321.2pt;width:413.65pt;height:10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" fillcolor="white [3201]" stroked="f" strokeweight=".5pt">
                <v:textbox inset="0,0,0,0">
                  <w:txbxContent>
                    <w:p w14:paraId="2DFE5E9E" w14:textId="77777777" w:rsidR="00993FDD" w:rsidRPr="00993FDD" w:rsidRDefault="00993FDD" w:rsidP="00993FDD">
                      <w:pPr>
                        <w:pStyle w:val="IntroductionParagraph"/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</w:pPr>
                      <w:r w:rsidRPr="00993FDD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Find small ways to fit fitness into your life  </w:t>
                      </w:r>
                    </w:p>
                    <w:p w14:paraId="65AB6FCC" w14:textId="77777777" w:rsidR="00993FDD" w:rsidRPr="00993FDD" w:rsidRDefault="00993FDD" w:rsidP="00993FDD">
                      <w:pPr>
                        <w:pStyle w:val="IntroductionParagraph"/>
                      </w:pPr>
                      <w:r w:rsidRPr="00993FDD">
                        <w:t>No marathon running or bodybuilding required.</w:t>
                      </w:r>
                    </w:p>
                    <w:p w14:paraId="3C8E8D6F" w14:textId="77777777" w:rsidR="00F17040" w:rsidRPr="00F17040" w:rsidRDefault="00F17040" w:rsidP="00C805D1">
                      <w:pPr>
                        <w:rPr>
                          <w:rFonts w:ascii="Arial" w:hAnsi="Arial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1914218E">
                <wp:simplePos x="0" y="0"/>
                <wp:positionH relativeFrom="column">
                  <wp:posOffset>1019810</wp:posOffset>
                </wp:positionH>
                <wp:positionV relativeFrom="page">
                  <wp:posOffset>5497195</wp:posOffset>
                </wp:positionV>
                <wp:extent cx="5345430" cy="3211830"/>
                <wp:effectExtent l="0" t="0" r="127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430" cy="3211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8B976" w14:textId="77777777" w:rsidR="00993FDD" w:rsidRPr="00993FDD" w:rsidRDefault="00993FDD" w:rsidP="00993FDD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993FDD">
                              <w:rPr>
                                <w:sz w:val="20"/>
                              </w:rPr>
                              <w:t xml:space="preserve">Finding time to be active can be hard. The good news </w:t>
                            </w:r>
                            <w:proofErr w:type="gramStart"/>
                            <w:r w:rsidRPr="00993FDD">
                              <w:rPr>
                                <w:sz w:val="20"/>
                              </w:rPr>
                              <w:t>is,</w:t>
                            </w:r>
                            <w:proofErr w:type="gramEnd"/>
                            <w:r w:rsidRPr="00993FDD">
                              <w:rPr>
                                <w:sz w:val="20"/>
                              </w:rPr>
                              <w:t xml:space="preserve"> you don’t need to take up an extreme sport. There are little things you can do every day to fit more fitness into your life.</w:t>
                            </w:r>
                          </w:p>
                          <w:p w14:paraId="205FC604" w14:textId="77777777" w:rsidR="00993FDD" w:rsidRPr="00993FDD" w:rsidRDefault="00993FDD" w:rsidP="00993FDD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993FDD">
                              <w:rPr>
                                <w:sz w:val="20"/>
                              </w:rPr>
                              <w:t xml:space="preserve">Try these tips to add more activity into your </w:t>
                            </w:r>
                            <w:proofErr w:type="gramStart"/>
                            <w:r w:rsidRPr="00993FDD">
                              <w:rPr>
                                <w:sz w:val="20"/>
                              </w:rPr>
                              <w:t>work day</w:t>
                            </w:r>
                            <w:proofErr w:type="gramEnd"/>
                            <w:r w:rsidRPr="00993FDD">
                              <w:rPr>
                                <w:sz w:val="20"/>
                              </w:rPr>
                              <w:t>. Bonus points for doing squats while you read this list:</w:t>
                            </w:r>
                          </w:p>
                          <w:p w14:paraId="153C5010" w14:textId="3B03D486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 xml:space="preserve">Take the stairs when you </w:t>
                            </w:r>
                            <w:proofErr w:type="gramStart"/>
                            <w:r w:rsidRPr="00993FDD">
                              <w:rPr>
                                <w:sz w:val="20"/>
                                <w:szCs w:val="20"/>
                              </w:rPr>
                              <w:t>have to</w:t>
                            </w:r>
                            <w:proofErr w:type="gramEnd"/>
                            <w:r w:rsidRPr="00993FDD">
                              <w:rPr>
                                <w:sz w:val="20"/>
                                <w:szCs w:val="20"/>
                              </w:rPr>
                              <w:t xml:space="preserve"> go to another floor.</w:t>
                            </w:r>
                            <w:r w:rsidRPr="00993FD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3FDD">
                              <w:rPr>
                                <w:sz w:val="20"/>
                                <w:szCs w:val="20"/>
                              </w:rPr>
                              <w:t>Or use a restroom on a different floor.</w:t>
                            </w:r>
                          </w:p>
                          <w:p w14:paraId="45D829AA" w14:textId="77777777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>Park farther away.</w:t>
                            </w:r>
                          </w:p>
                          <w:p w14:paraId="10C32CE9" w14:textId="77777777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>Walk with a friend over lunch.</w:t>
                            </w:r>
                          </w:p>
                          <w:p w14:paraId="2A9EAB6E" w14:textId="77777777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>Take the long way – anywhere and everywhere.</w:t>
                            </w:r>
                          </w:p>
                          <w:p w14:paraId="24236B10" w14:textId="77777777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>Set an alarm to stand up every 30 minutes.</w:t>
                            </w:r>
                          </w:p>
                          <w:p w14:paraId="7DCEFEF4" w14:textId="77777777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 xml:space="preserve">Consider walking meetings. </w:t>
                            </w:r>
                          </w:p>
                          <w:p w14:paraId="0917D50C" w14:textId="77777777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>Walk and talk with coworkers, instead of meeting for coffee or lunch.</w:t>
                            </w:r>
                          </w:p>
                          <w:p w14:paraId="7254F151" w14:textId="0D2E1AAD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>Do some quick desk stretches. Stand up and stretch your calves,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993FDD">
                              <w:rPr>
                                <w:sz w:val="20"/>
                                <w:szCs w:val="20"/>
                              </w:rPr>
                              <w:t>hamstrings</w:t>
                            </w:r>
                            <w:proofErr w:type="gramEnd"/>
                            <w:r w:rsidRPr="00993FDD">
                              <w:rPr>
                                <w:sz w:val="20"/>
                                <w:szCs w:val="20"/>
                              </w:rPr>
                              <w:t xml:space="preserve"> and shoulders. </w:t>
                            </w:r>
                          </w:p>
                          <w:p w14:paraId="3FBAA6F6" w14:textId="77777777" w:rsidR="00993FDD" w:rsidRPr="00993FDD" w:rsidRDefault="00993FDD" w:rsidP="00993FDD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993FDD">
                              <w:rPr>
                                <w:sz w:val="20"/>
                                <w:szCs w:val="20"/>
                              </w:rPr>
                              <w:t xml:space="preserve">Set up a recurring reminder in your calendar to take a walking break. </w:t>
                            </w:r>
                          </w:p>
                          <w:p w14:paraId="02D97915" w14:textId="1F519B70" w:rsidR="00036AFC" w:rsidRPr="00993FDD" w:rsidRDefault="00036AFC" w:rsidP="00993FDD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80.3pt;margin-top:432.85pt;width:420.9pt;height:25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" fillcolor="white [3201]" stroked="f" strokeweight=".5pt">
                <v:textbox inset="0,0,0,0">
                  <w:txbxContent>
                    <w:p w14:paraId="6728B976" w14:textId="77777777" w:rsidR="00993FDD" w:rsidRPr="00993FDD" w:rsidRDefault="00993FDD" w:rsidP="00993FDD">
                      <w:pPr>
                        <w:pStyle w:val="Body"/>
                        <w:rPr>
                          <w:sz w:val="20"/>
                        </w:rPr>
                      </w:pPr>
                      <w:r w:rsidRPr="00993FDD">
                        <w:rPr>
                          <w:sz w:val="20"/>
                        </w:rPr>
                        <w:t xml:space="preserve">Finding time to be active can be hard. The good news </w:t>
                      </w:r>
                      <w:proofErr w:type="gramStart"/>
                      <w:r w:rsidRPr="00993FDD">
                        <w:rPr>
                          <w:sz w:val="20"/>
                        </w:rPr>
                        <w:t>is,</w:t>
                      </w:r>
                      <w:proofErr w:type="gramEnd"/>
                      <w:r w:rsidRPr="00993FDD">
                        <w:rPr>
                          <w:sz w:val="20"/>
                        </w:rPr>
                        <w:t xml:space="preserve"> you don’t need to take up an extreme sport. There are little things you can do every day to fit more fitness into your life.</w:t>
                      </w:r>
                    </w:p>
                    <w:p w14:paraId="205FC604" w14:textId="77777777" w:rsidR="00993FDD" w:rsidRPr="00993FDD" w:rsidRDefault="00993FDD" w:rsidP="00993FDD">
                      <w:pPr>
                        <w:pStyle w:val="Body"/>
                        <w:rPr>
                          <w:sz w:val="20"/>
                        </w:rPr>
                      </w:pPr>
                      <w:r w:rsidRPr="00993FDD">
                        <w:rPr>
                          <w:sz w:val="20"/>
                        </w:rPr>
                        <w:t xml:space="preserve">Try these tips to add more activity into your </w:t>
                      </w:r>
                      <w:proofErr w:type="gramStart"/>
                      <w:r w:rsidRPr="00993FDD">
                        <w:rPr>
                          <w:sz w:val="20"/>
                        </w:rPr>
                        <w:t>work day</w:t>
                      </w:r>
                      <w:proofErr w:type="gramEnd"/>
                      <w:r w:rsidRPr="00993FDD">
                        <w:rPr>
                          <w:sz w:val="20"/>
                        </w:rPr>
                        <w:t>. Bonus points for doing squats while you read this list:</w:t>
                      </w:r>
                    </w:p>
                    <w:p w14:paraId="153C5010" w14:textId="3B03D486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 xml:space="preserve">Take the stairs when you </w:t>
                      </w:r>
                      <w:proofErr w:type="gramStart"/>
                      <w:r w:rsidRPr="00993FDD">
                        <w:rPr>
                          <w:sz w:val="20"/>
                          <w:szCs w:val="20"/>
                        </w:rPr>
                        <w:t>have to</w:t>
                      </w:r>
                      <w:proofErr w:type="gramEnd"/>
                      <w:r w:rsidRPr="00993FDD">
                        <w:rPr>
                          <w:sz w:val="20"/>
                          <w:szCs w:val="20"/>
                        </w:rPr>
                        <w:t xml:space="preserve"> go to another floor.</w:t>
                      </w:r>
                      <w:r w:rsidRPr="00993FD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93FDD">
                        <w:rPr>
                          <w:sz w:val="20"/>
                          <w:szCs w:val="20"/>
                        </w:rPr>
                        <w:t>Or use a restroom on a different floor.</w:t>
                      </w:r>
                    </w:p>
                    <w:p w14:paraId="45D829AA" w14:textId="77777777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>Park farther away.</w:t>
                      </w:r>
                    </w:p>
                    <w:p w14:paraId="10C32CE9" w14:textId="77777777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>Walk with a friend over lunch.</w:t>
                      </w:r>
                    </w:p>
                    <w:p w14:paraId="2A9EAB6E" w14:textId="77777777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>Take the long way – anywhere and everywhere.</w:t>
                      </w:r>
                    </w:p>
                    <w:p w14:paraId="24236B10" w14:textId="77777777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>Set an alarm to stand up every 30 minutes.</w:t>
                      </w:r>
                    </w:p>
                    <w:p w14:paraId="7DCEFEF4" w14:textId="77777777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 xml:space="preserve">Consider walking meetings. </w:t>
                      </w:r>
                    </w:p>
                    <w:p w14:paraId="0917D50C" w14:textId="77777777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>Walk and talk with coworkers, instead of meeting for coffee or lunch.</w:t>
                      </w:r>
                    </w:p>
                    <w:p w14:paraId="7254F151" w14:textId="0D2E1AAD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>Do some quick desk stretches. Stand up and stretch your calves,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993FDD">
                        <w:rPr>
                          <w:sz w:val="20"/>
                          <w:szCs w:val="20"/>
                        </w:rPr>
                        <w:t>hamstrings</w:t>
                      </w:r>
                      <w:proofErr w:type="gramEnd"/>
                      <w:r w:rsidRPr="00993FDD">
                        <w:rPr>
                          <w:sz w:val="20"/>
                          <w:szCs w:val="20"/>
                        </w:rPr>
                        <w:t xml:space="preserve"> and shoulders. </w:t>
                      </w:r>
                    </w:p>
                    <w:p w14:paraId="3FBAA6F6" w14:textId="77777777" w:rsidR="00993FDD" w:rsidRPr="00993FDD" w:rsidRDefault="00993FDD" w:rsidP="00993FDD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993FDD">
                        <w:rPr>
                          <w:sz w:val="20"/>
                          <w:szCs w:val="20"/>
                        </w:rPr>
                        <w:t xml:space="preserve">Set up a recurring reminder in your calendar to take a walking break. </w:t>
                      </w:r>
                    </w:p>
                    <w:p w14:paraId="02D97915" w14:textId="1F519B70" w:rsidR="00036AFC" w:rsidRPr="00993FDD" w:rsidRDefault="00036AFC" w:rsidP="00993FDD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13F5F" w14:textId="77777777" w:rsidR="0017331D" w:rsidRDefault="0017331D" w:rsidP="00C805D1">
      <w:r>
        <w:separator/>
      </w:r>
    </w:p>
  </w:endnote>
  <w:endnote w:type="continuationSeparator" w:id="0">
    <w:p w14:paraId="59C95AD5" w14:textId="77777777" w:rsidR="0017331D" w:rsidRDefault="0017331D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07EF82C8" w:rsidR="00B675E3" w:rsidRDefault="00E51AA5" w:rsidP="00313142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</w:t>
    </w:r>
    <w:r w:rsidR="00313142">
      <w:t>8</w:t>
    </w:r>
    <w:r w:rsidR="00517A10">
      <w:t>1</w:t>
    </w:r>
    <w:r w:rsidR="00993FDD">
      <w:t xml:space="preserve">20 </w:t>
    </w:r>
    <w:r>
      <w:t>(11/22) ©2022 HealthPartners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4CAE" w14:textId="77777777" w:rsidR="000C3CDD" w:rsidRDefault="000C3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1388E" w14:textId="77777777" w:rsidR="0017331D" w:rsidRDefault="0017331D" w:rsidP="00C805D1">
      <w:r>
        <w:separator/>
      </w:r>
    </w:p>
  </w:footnote>
  <w:footnote w:type="continuationSeparator" w:id="0">
    <w:p w14:paraId="16859BA4" w14:textId="77777777" w:rsidR="0017331D" w:rsidRDefault="0017331D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746012A7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660" cy="3130512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25" b="17325"/>
                  <a:stretch>
                    <a:fillRect/>
                  </a:stretch>
                </pic:blipFill>
                <pic:spPr bwMode="auto">
                  <a:xfrm>
                    <a:off x="0" y="0"/>
                    <a:ext cx="7185660" cy="31305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C72A5" w14:textId="77777777" w:rsidR="000C3CDD" w:rsidRDefault="000C3C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803A901E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BD76C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93DF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14"/>
  </w:num>
  <w:num w:numId="2" w16cid:durableId="1949267797">
    <w:abstractNumId w:val="17"/>
  </w:num>
  <w:num w:numId="3" w16cid:durableId="1130780209">
    <w:abstractNumId w:val="7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2"/>
  </w:num>
  <w:num w:numId="7" w16cid:durableId="1720518729">
    <w:abstractNumId w:val="1"/>
  </w:num>
  <w:num w:numId="8" w16cid:durableId="1250501915">
    <w:abstractNumId w:val="8"/>
  </w:num>
  <w:num w:numId="9" w16cid:durableId="432241231">
    <w:abstractNumId w:val="9"/>
  </w:num>
  <w:num w:numId="10" w16cid:durableId="1935437418">
    <w:abstractNumId w:val="3"/>
  </w:num>
  <w:num w:numId="11" w16cid:durableId="411701582">
    <w:abstractNumId w:val="13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6"/>
  </w:num>
  <w:num w:numId="15" w16cid:durableId="1915042817">
    <w:abstractNumId w:val="11"/>
  </w:num>
  <w:num w:numId="16" w16cid:durableId="939023238">
    <w:abstractNumId w:val="10"/>
  </w:num>
  <w:num w:numId="17" w16cid:durableId="1704818534">
    <w:abstractNumId w:val="6"/>
  </w:num>
  <w:num w:numId="18" w16cid:durableId="18995902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4131"/>
    <w:rsid w:val="00085FFA"/>
    <w:rsid w:val="000A6095"/>
    <w:rsid w:val="000B2179"/>
    <w:rsid w:val="000B2534"/>
    <w:rsid w:val="000C3CDD"/>
    <w:rsid w:val="000C4E61"/>
    <w:rsid w:val="00103172"/>
    <w:rsid w:val="00111191"/>
    <w:rsid w:val="00142C82"/>
    <w:rsid w:val="00151DA7"/>
    <w:rsid w:val="0017331D"/>
    <w:rsid w:val="00191161"/>
    <w:rsid w:val="001B76BD"/>
    <w:rsid w:val="00201E7F"/>
    <w:rsid w:val="002037F5"/>
    <w:rsid w:val="002306BD"/>
    <w:rsid w:val="00255EA6"/>
    <w:rsid w:val="00286C33"/>
    <w:rsid w:val="002A50E2"/>
    <w:rsid w:val="002D08EB"/>
    <w:rsid w:val="00313142"/>
    <w:rsid w:val="00327ED0"/>
    <w:rsid w:val="00330E42"/>
    <w:rsid w:val="004A21F3"/>
    <w:rsid w:val="004A7358"/>
    <w:rsid w:val="004A7A6E"/>
    <w:rsid w:val="004C6174"/>
    <w:rsid w:val="00517A10"/>
    <w:rsid w:val="0052388A"/>
    <w:rsid w:val="00524265"/>
    <w:rsid w:val="005249B2"/>
    <w:rsid w:val="00546929"/>
    <w:rsid w:val="00566EE5"/>
    <w:rsid w:val="005A39C3"/>
    <w:rsid w:val="005C436F"/>
    <w:rsid w:val="005E5D6A"/>
    <w:rsid w:val="005F227A"/>
    <w:rsid w:val="00606F76"/>
    <w:rsid w:val="0065149C"/>
    <w:rsid w:val="00667FCC"/>
    <w:rsid w:val="006846CB"/>
    <w:rsid w:val="0068587B"/>
    <w:rsid w:val="006873C6"/>
    <w:rsid w:val="006C210F"/>
    <w:rsid w:val="00745973"/>
    <w:rsid w:val="0078573E"/>
    <w:rsid w:val="007A1C0B"/>
    <w:rsid w:val="007B7EA2"/>
    <w:rsid w:val="007D3D6A"/>
    <w:rsid w:val="00811E76"/>
    <w:rsid w:val="008148EF"/>
    <w:rsid w:val="008300BB"/>
    <w:rsid w:val="008A0B36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93FDD"/>
    <w:rsid w:val="009E76C1"/>
    <w:rsid w:val="009F01FE"/>
    <w:rsid w:val="00A06B7A"/>
    <w:rsid w:val="00A42330"/>
    <w:rsid w:val="00A61040"/>
    <w:rsid w:val="00A97A33"/>
    <w:rsid w:val="00AB56D9"/>
    <w:rsid w:val="00AD4E4F"/>
    <w:rsid w:val="00B55F1B"/>
    <w:rsid w:val="00B675E3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6CBA"/>
    <w:rsid w:val="00C65CB8"/>
    <w:rsid w:val="00C805D1"/>
    <w:rsid w:val="00C83B15"/>
    <w:rsid w:val="00CB667D"/>
    <w:rsid w:val="00CC71A1"/>
    <w:rsid w:val="00D23BAC"/>
    <w:rsid w:val="00D279B6"/>
    <w:rsid w:val="00D5782F"/>
    <w:rsid w:val="00D76AA2"/>
    <w:rsid w:val="00D80367"/>
    <w:rsid w:val="00DF3BFA"/>
    <w:rsid w:val="00DF3FC3"/>
    <w:rsid w:val="00DF4747"/>
    <w:rsid w:val="00E25D4D"/>
    <w:rsid w:val="00E4621B"/>
    <w:rsid w:val="00E51AA5"/>
    <w:rsid w:val="00E71EF5"/>
    <w:rsid w:val="00E934F7"/>
    <w:rsid w:val="00E94403"/>
    <w:rsid w:val="00EE1A8E"/>
    <w:rsid w:val="00EE5FD4"/>
    <w:rsid w:val="00F17040"/>
    <w:rsid w:val="00F26C4D"/>
    <w:rsid w:val="00F34652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2022-11-07T19:58:00Z</dcterms:created>
  <dcterms:modified xsi:type="dcterms:W3CDTF">2022-11-07T20:12:00Z</dcterms:modified>
  <cp:category/>
</cp:coreProperties>
</file>