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BE6F" w14:textId="77777777" w:rsidR="00C805D1" w:rsidRDefault="00C805D1"/>
    <w:p w14:paraId="7DE14970" w14:textId="77777777" w:rsidR="00DF3BFA" w:rsidRDefault="00DF3BFA" w:rsidP="000446C9">
      <w:pPr>
        <w:tabs>
          <w:tab w:val="left" w:pos="1170"/>
        </w:tabs>
      </w:pPr>
    </w:p>
    <w:p w14:paraId="04EFEDB7" w14:textId="77777777" w:rsidR="00F17040" w:rsidRDefault="00F17040" w:rsidP="00EE1A8E">
      <w:pPr>
        <w:pStyle w:val="Legal"/>
      </w:pPr>
    </w:p>
    <w:p w14:paraId="46CB58D4" w14:textId="304C94A9" w:rsidR="00E00BBC" w:rsidRDefault="00191161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6B4CC04D">
                <wp:simplePos x="0" y="0"/>
                <wp:positionH relativeFrom="column">
                  <wp:posOffset>-457200</wp:posOffset>
                </wp:positionH>
                <wp:positionV relativeFrom="page">
                  <wp:posOffset>6788150</wp:posOffset>
                </wp:positionV>
                <wp:extent cx="1652905" cy="1698625"/>
                <wp:effectExtent l="0" t="12700" r="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2905" cy="1698625"/>
                          <a:chOff x="-1" y="0"/>
                          <a:chExt cx="1257490" cy="1699867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" y="154531"/>
                            <a:ext cx="1257488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9761A3" w14:textId="5917F7C0" w:rsidR="00B97324" w:rsidRPr="00C15861" w:rsidRDefault="00EE3083" w:rsidP="00036AFC">
                              <w:pPr>
                                <w:pStyle w:val="Body"/>
                              </w:pPr>
                              <w:r w:rsidRPr="00EE3083">
                                <w:t xml:space="preserve">Start building resilience with help from </w:t>
                              </w:r>
                              <w:proofErr w:type="spellStart"/>
                              <w:r w:rsidRPr="00EE3083">
                                <w:t>myStrength</w:t>
                              </w:r>
                              <w:proofErr w:type="spellEnd"/>
                              <w:r w:rsidRPr="00EE3083">
                                <w:t xml:space="preserve">. </w:t>
                              </w:r>
                              <w:r>
                                <w:br/>
                              </w:r>
                              <w:r w:rsidRPr="00EE3083">
                                <w:t xml:space="preserve">To get started, visit </w:t>
                              </w:r>
                              <w:r w:rsidRPr="00EE3083">
                                <w:rPr>
                                  <w:b/>
                                  <w:bCs/>
                                </w:rPr>
                                <w:t>healthpartners.com/</w:t>
                              </w:r>
                              <w:proofErr w:type="gramStart"/>
                              <w:r w:rsidRPr="00EE3083">
                                <w:rPr>
                                  <w:b/>
                                  <w:bCs/>
                                </w:rPr>
                                <w:t>wellbeing</w:t>
                              </w:r>
                              <w:proofErr w:type="gramEnd"/>
                              <w:r w:rsidRPr="00EE3083">
                                <w:t xml:space="preserve"> and choose the </w:t>
                              </w:r>
                              <w:proofErr w:type="spellStart"/>
                              <w:r w:rsidRPr="00EE3083">
                                <w:t>myStrength</w:t>
                              </w:r>
                              <w:proofErr w:type="spellEnd"/>
                              <w:r w:rsidRPr="00EE3083">
                                <w:t xml:space="preserve"> activity after you log 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27647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-36pt;margin-top:534.5pt;width:130.15pt;height:133.75pt;z-index:251670528;mso-position-vertical-relative:page;mso-width-relative:margin;mso-height-relative:margin" coordorigin="" coordsize="12574,169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12574;height:15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679761A3" w14:textId="5917F7C0" w:rsidR="00B97324" w:rsidRPr="00C15861" w:rsidRDefault="00EE3083" w:rsidP="00036AFC">
                        <w:pPr>
                          <w:pStyle w:val="Body"/>
                        </w:pPr>
                        <w:r w:rsidRPr="00EE3083">
                          <w:t xml:space="preserve">Start building resilience with help from </w:t>
                        </w:r>
                        <w:proofErr w:type="spellStart"/>
                        <w:r w:rsidRPr="00EE3083">
                          <w:t>myStrength</w:t>
                        </w:r>
                        <w:proofErr w:type="spellEnd"/>
                        <w:r w:rsidRPr="00EE3083">
                          <w:t xml:space="preserve">. </w:t>
                        </w:r>
                        <w:r>
                          <w:br/>
                        </w:r>
                        <w:r w:rsidRPr="00EE3083">
                          <w:t xml:space="preserve">To get started, visit </w:t>
                        </w:r>
                        <w:r w:rsidRPr="00EE3083">
                          <w:rPr>
                            <w:b/>
                            <w:bCs/>
                          </w:rPr>
                          <w:t>healthpartners.com/</w:t>
                        </w:r>
                        <w:proofErr w:type="gramStart"/>
                        <w:r w:rsidRPr="00EE3083">
                          <w:rPr>
                            <w:b/>
                            <w:bCs/>
                          </w:rPr>
                          <w:t>wellbeing</w:t>
                        </w:r>
                        <w:proofErr w:type="gramEnd"/>
                        <w:r w:rsidRPr="00EE3083">
                          <w:t xml:space="preserve"> and choose the </w:t>
                        </w:r>
                        <w:proofErr w:type="spellStart"/>
                        <w:r w:rsidRPr="00EE3083">
                          <w:t>myStrength</w:t>
                        </w:r>
                        <w:proofErr w:type="spellEnd"/>
                        <w:r w:rsidRPr="00EE3083">
                          <w:t xml:space="preserve"> activity after you log in.</w:t>
                        </w: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2764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" strokecolor="#36c3dc [3207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720C277A">
                <wp:simplePos x="0" y="0"/>
                <wp:positionH relativeFrom="column">
                  <wp:posOffset>1524000</wp:posOffset>
                </wp:positionH>
                <wp:positionV relativeFrom="page">
                  <wp:posOffset>4805680</wp:posOffset>
                </wp:positionV>
                <wp:extent cx="5253355" cy="1394460"/>
                <wp:effectExtent l="0" t="0" r="4445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355" cy="1394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EE7F88" w14:textId="7FE6435A" w:rsidR="00EE3083" w:rsidRPr="00EE3083" w:rsidRDefault="00EE3083" w:rsidP="00EE3083">
                            <w:pPr>
                              <w:pStyle w:val="IntroductionParagraph"/>
                              <w:rPr>
                                <w:b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</w:pPr>
                            <w:r w:rsidRPr="00EE3083">
                              <w:rPr>
                                <w:b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  <w:t xml:space="preserve">Feeling stressed from </w:t>
                            </w:r>
                            <w:r>
                              <w:rPr>
                                <w:b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  <w:br/>
                            </w:r>
                            <w:r w:rsidRPr="00EE3083">
                              <w:rPr>
                                <w:b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  <w:t xml:space="preserve">time to time? </w:t>
                            </w:r>
                          </w:p>
                          <w:p w14:paraId="57D58D15" w14:textId="77777777" w:rsidR="00EE3083" w:rsidRPr="00EE3083" w:rsidRDefault="00EE3083" w:rsidP="00EE3083">
                            <w:pPr>
                              <w:pStyle w:val="IntroductionParagraph"/>
                            </w:pPr>
                            <w:r w:rsidRPr="00EE3083">
                              <w:t>Learn how to bounce back from it.</w:t>
                            </w:r>
                          </w:p>
                          <w:p w14:paraId="3C8E8D6F" w14:textId="77777777" w:rsidR="00F17040" w:rsidRPr="00F17040" w:rsidRDefault="00F17040" w:rsidP="00EE3083">
                            <w:pPr>
                              <w:rPr>
                                <w:rFonts w:ascii="Arial" w:hAnsi="Arial" w:cs="Arial"/>
                                <w:b/>
                                <w:color w:val="60489D" w:themeColor="accent1"/>
                                <w:spacing w:val="8"/>
                                <w:kern w:val="56"/>
                              </w:rPr>
                            </w:pPr>
                          </w:p>
                          <w:p w14:paraId="4D97852B" w14:textId="77777777" w:rsidR="00F17040" w:rsidRPr="00151DA7" w:rsidRDefault="00F17040" w:rsidP="00EE3083">
                            <w:pPr>
                              <w:rPr>
                                <w:rStyle w:val="SubtleEmphasi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916" id="Text Box 2" o:spid="_x0000_s1029" type="#_x0000_t202" style="position:absolute;margin-left:120pt;margin-top:378.4pt;width:413.65pt;height:10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" fillcolor="white [3201]" stroked="f" strokeweight=".5pt">
                <v:textbox inset="0,0,0,0">
                  <w:txbxContent>
                    <w:p w14:paraId="63EE7F88" w14:textId="7FE6435A" w:rsidR="00EE3083" w:rsidRPr="00EE3083" w:rsidRDefault="00EE3083" w:rsidP="00EE3083">
                      <w:pPr>
                        <w:pStyle w:val="IntroductionParagraph"/>
                        <w:rPr>
                          <w:b/>
                          <w:color w:val="1776B5" w:themeColor="accent3"/>
                          <w:kern w:val="56"/>
                          <w:sz w:val="52"/>
                          <w:szCs w:val="52"/>
                        </w:rPr>
                      </w:pPr>
                      <w:r w:rsidRPr="00EE3083">
                        <w:rPr>
                          <w:b/>
                          <w:color w:val="1776B5" w:themeColor="accent3"/>
                          <w:kern w:val="56"/>
                          <w:sz w:val="52"/>
                          <w:szCs w:val="52"/>
                        </w:rPr>
                        <w:t xml:space="preserve">Feeling stressed from </w:t>
                      </w:r>
                      <w:r>
                        <w:rPr>
                          <w:b/>
                          <w:color w:val="1776B5" w:themeColor="accent3"/>
                          <w:kern w:val="56"/>
                          <w:sz w:val="52"/>
                          <w:szCs w:val="52"/>
                        </w:rPr>
                        <w:br/>
                      </w:r>
                      <w:r w:rsidRPr="00EE3083">
                        <w:rPr>
                          <w:b/>
                          <w:color w:val="1776B5" w:themeColor="accent3"/>
                          <w:kern w:val="56"/>
                          <w:sz w:val="52"/>
                          <w:szCs w:val="52"/>
                        </w:rPr>
                        <w:t xml:space="preserve">time to time? </w:t>
                      </w:r>
                    </w:p>
                    <w:p w14:paraId="57D58D15" w14:textId="77777777" w:rsidR="00EE3083" w:rsidRPr="00EE3083" w:rsidRDefault="00EE3083" w:rsidP="00EE3083">
                      <w:pPr>
                        <w:pStyle w:val="IntroductionParagraph"/>
                      </w:pPr>
                      <w:r w:rsidRPr="00EE3083">
                        <w:t>Learn how to bounce back from it.</w:t>
                      </w:r>
                    </w:p>
                    <w:p w14:paraId="3C8E8D6F" w14:textId="77777777" w:rsidR="00F17040" w:rsidRPr="00F17040" w:rsidRDefault="00F17040" w:rsidP="00EE3083">
                      <w:pPr>
                        <w:rPr>
                          <w:rFonts w:ascii="Arial" w:hAnsi="Arial" w:cs="Arial"/>
                          <w:b/>
                          <w:color w:val="60489D" w:themeColor="accent1"/>
                          <w:spacing w:val="8"/>
                          <w:kern w:val="56"/>
                        </w:rPr>
                      </w:pPr>
                    </w:p>
                    <w:p w14:paraId="4D97852B" w14:textId="77777777" w:rsidR="00F17040" w:rsidRPr="00151DA7" w:rsidRDefault="00F17040" w:rsidP="00EE3083">
                      <w:pPr>
                        <w:rPr>
                          <w:rStyle w:val="SubtleEmphasi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31A57719">
                <wp:simplePos x="0" y="0"/>
                <wp:positionH relativeFrom="column">
                  <wp:posOffset>1524000</wp:posOffset>
                </wp:positionH>
                <wp:positionV relativeFrom="page">
                  <wp:posOffset>6271260</wp:posOffset>
                </wp:positionV>
                <wp:extent cx="4688840" cy="246126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840" cy="2461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C3FF8E" w14:textId="77777777" w:rsidR="00EE3083" w:rsidRPr="00EE3083" w:rsidRDefault="00EE3083" w:rsidP="00EE3083">
                            <w:pPr>
                              <w:pStyle w:val="Body"/>
                            </w:pPr>
                            <w:r w:rsidRPr="00EE3083">
                              <w:t xml:space="preserve">Resilience is your ability to bounce back after a stressful situation. We’re all faced with stress – at work and at home. But when you’re resilient, you’re able to handle it without breaking down or giving up. </w:t>
                            </w:r>
                          </w:p>
                          <w:p w14:paraId="1BC0E71D" w14:textId="77777777" w:rsidR="00EE3083" w:rsidRPr="00EE3083" w:rsidRDefault="00EE3083" w:rsidP="00EE3083">
                            <w:pPr>
                              <w:pStyle w:val="Body"/>
                            </w:pPr>
                            <w:r w:rsidRPr="00EE3083">
                              <w:t>There are things you can do to become more resilient. Make small choices every day to eat better, sleep well and be active. You’ll bounce back from stress when you:</w:t>
                            </w:r>
                          </w:p>
                          <w:p w14:paraId="526F0685" w14:textId="77777777" w:rsidR="00EE3083" w:rsidRPr="00EE3083" w:rsidRDefault="00EE3083" w:rsidP="00EE3083">
                            <w:pPr>
                              <w:pStyle w:val="BulletedList"/>
                            </w:pPr>
                            <w:r w:rsidRPr="00EE3083">
                              <w:rPr>
                                <w:b/>
                              </w:rPr>
                              <w:t>Reduce negative self-talk.</w:t>
                            </w:r>
                            <w:r w:rsidRPr="00EE3083">
                              <w:t xml:space="preserve"> Stress can often lead to negative thoughts about yourself. Thinking positive thoughts can often lead to a better mood.</w:t>
                            </w:r>
                          </w:p>
                          <w:p w14:paraId="085A04FF" w14:textId="77777777" w:rsidR="00EE3083" w:rsidRPr="00EE3083" w:rsidRDefault="00EE3083" w:rsidP="00EE3083">
                            <w:pPr>
                              <w:pStyle w:val="BulletedList"/>
                            </w:pPr>
                            <w:r w:rsidRPr="00EE3083">
                              <w:rPr>
                                <w:b/>
                              </w:rPr>
                              <w:t>Get better sleep</w:t>
                            </w:r>
                            <w:r w:rsidRPr="00EE3083">
                              <w:t xml:space="preserve">. Do something relaxing before bed. Try meditating, </w:t>
                            </w:r>
                            <w:proofErr w:type="gramStart"/>
                            <w:r w:rsidRPr="00EE3083">
                              <w:t>reading</w:t>
                            </w:r>
                            <w:proofErr w:type="gramEnd"/>
                            <w:r w:rsidRPr="00EE3083">
                              <w:t xml:space="preserve"> or writing in a journal.</w:t>
                            </w:r>
                          </w:p>
                          <w:p w14:paraId="007E549A" w14:textId="77777777" w:rsidR="00EE3083" w:rsidRPr="00EE3083" w:rsidRDefault="00EE3083" w:rsidP="00EE3083">
                            <w:pPr>
                              <w:pStyle w:val="BulletedList"/>
                            </w:pPr>
                            <w:r w:rsidRPr="00EE3083">
                              <w:rPr>
                                <w:b/>
                              </w:rPr>
                              <w:t>Eat better-for-you foods</w:t>
                            </w:r>
                            <w:r w:rsidRPr="00EE3083">
                              <w:t>. When your body is fueled right, your mind works better. Eat your five servings of fruits and veggies each day.</w:t>
                            </w:r>
                          </w:p>
                          <w:p w14:paraId="098040A3" w14:textId="77777777" w:rsidR="00EE3083" w:rsidRPr="00EE3083" w:rsidRDefault="00EE3083" w:rsidP="00EE3083">
                            <w:pPr>
                              <w:pStyle w:val="BulletedList"/>
                            </w:pPr>
                            <w:r w:rsidRPr="00EE3083">
                              <w:rPr>
                                <w:b/>
                              </w:rPr>
                              <w:t>Get moving</w:t>
                            </w:r>
                            <w:r w:rsidRPr="00EE3083">
                              <w:t>. When you’re stressed, try a walk around the block, instead of dipping into the ice cream. Play with the kids instead of zoning out in front the TV.</w:t>
                            </w:r>
                          </w:p>
                          <w:p w14:paraId="02D97915" w14:textId="58FE9C6E" w:rsidR="00036AFC" w:rsidRPr="00AA5BFB" w:rsidRDefault="00036AFC" w:rsidP="00EE3083">
                            <w:pPr>
                              <w:pStyle w:val="Bod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margin-left:120pt;margin-top:493.8pt;width:369.2pt;height:19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" fillcolor="white [3201]" stroked="f" strokeweight=".5pt">
                <v:textbox inset="0,0,0,0">
                  <w:txbxContent>
                    <w:p w14:paraId="3AC3FF8E" w14:textId="77777777" w:rsidR="00EE3083" w:rsidRPr="00EE3083" w:rsidRDefault="00EE3083" w:rsidP="00EE3083">
                      <w:pPr>
                        <w:pStyle w:val="Body"/>
                      </w:pPr>
                      <w:r w:rsidRPr="00EE3083">
                        <w:t xml:space="preserve">Resilience is your ability to bounce back after a stressful situation. We’re all faced with stress – at work and at home. But when you’re resilient, you’re able to handle it without breaking down or giving up. </w:t>
                      </w:r>
                    </w:p>
                    <w:p w14:paraId="1BC0E71D" w14:textId="77777777" w:rsidR="00EE3083" w:rsidRPr="00EE3083" w:rsidRDefault="00EE3083" w:rsidP="00EE3083">
                      <w:pPr>
                        <w:pStyle w:val="Body"/>
                      </w:pPr>
                      <w:r w:rsidRPr="00EE3083">
                        <w:t>There are things you can do to become more resilient. Make small choices every day to eat better, sleep well and be active. You’ll bounce back from stress when you:</w:t>
                      </w:r>
                    </w:p>
                    <w:p w14:paraId="526F0685" w14:textId="77777777" w:rsidR="00EE3083" w:rsidRPr="00EE3083" w:rsidRDefault="00EE3083" w:rsidP="00EE3083">
                      <w:pPr>
                        <w:pStyle w:val="BulletedList"/>
                      </w:pPr>
                      <w:r w:rsidRPr="00EE3083">
                        <w:rPr>
                          <w:b/>
                        </w:rPr>
                        <w:t>Reduce negative self-talk.</w:t>
                      </w:r>
                      <w:r w:rsidRPr="00EE3083">
                        <w:t xml:space="preserve"> Stress can often lead to negative thoughts about yourself. Thinking positive thoughts can often lead to a better mood.</w:t>
                      </w:r>
                    </w:p>
                    <w:p w14:paraId="085A04FF" w14:textId="77777777" w:rsidR="00EE3083" w:rsidRPr="00EE3083" w:rsidRDefault="00EE3083" w:rsidP="00EE3083">
                      <w:pPr>
                        <w:pStyle w:val="BulletedList"/>
                      </w:pPr>
                      <w:r w:rsidRPr="00EE3083">
                        <w:rPr>
                          <w:b/>
                        </w:rPr>
                        <w:t>Get better sleep</w:t>
                      </w:r>
                      <w:r w:rsidRPr="00EE3083">
                        <w:t xml:space="preserve">. Do something relaxing before bed. Try meditating, </w:t>
                      </w:r>
                      <w:proofErr w:type="gramStart"/>
                      <w:r w:rsidRPr="00EE3083">
                        <w:t>reading</w:t>
                      </w:r>
                      <w:proofErr w:type="gramEnd"/>
                      <w:r w:rsidRPr="00EE3083">
                        <w:t xml:space="preserve"> or writing in a journal.</w:t>
                      </w:r>
                    </w:p>
                    <w:p w14:paraId="007E549A" w14:textId="77777777" w:rsidR="00EE3083" w:rsidRPr="00EE3083" w:rsidRDefault="00EE3083" w:rsidP="00EE3083">
                      <w:pPr>
                        <w:pStyle w:val="BulletedList"/>
                      </w:pPr>
                      <w:r w:rsidRPr="00EE3083">
                        <w:rPr>
                          <w:b/>
                        </w:rPr>
                        <w:t>Eat better-for-you foods</w:t>
                      </w:r>
                      <w:r w:rsidRPr="00EE3083">
                        <w:t>. When your body is fueled right, your mind works better. Eat your five servings of fruits and veggies each day.</w:t>
                      </w:r>
                    </w:p>
                    <w:p w14:paraId="098040A3" w14:textId="77777777" w:rsidR="00EE3083" w:rsidRPr="00EE3083" w:rsidRDefault="00EE3083" w:rsidP="00EE3083">
                      <w:pPr>
                        <w:pStyle w:val="BulletedList"/>
                      </w:pPr>
                      <w:r w:rsidRPr="00EE3083">
                        <w:rPr>
                          <w:b/>
                        </w:rPr>
                        <w:t>Get moving</w:t>
                      </w:r>
                      <w:r w:rsidRPr="00EE3083">
                        <w:t>. When you’re stressed, try a walk around the block, instead of dipping into the ice cream. Play with the kids instead of zoning out in front the TV.</w:t>
                      </w:r>
                    </w:p>
                    <w:p w14:paraId="02D97915" w14:textId="58FE9C6E" w:rsidR="00036AFC" w:rsidRPr="00AA5BFB" w:rsidRDefault="00036AFC" w:rsidP="00EE3083">
                      <w:pPr>
                        <w:pStyle w:val="Body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A06B7A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266BC" w14:textId="77777777" w:rsidR="00CE3C65" w:rsidRDefault="00CE3C65" w:rsidP="00C805D1">
      <w:r>
        <w:separator/>
      </w:r>
    </w:p>
  </w:endnote>
  <w:endnote w:type="continuationSeparator" w:id="0">
    <w:p w14:paraId="58E9BDF9" w14:textId="77777777" w:rsidR="00CE3C65" w:rsidRDefault="00CE3C65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65DE" w14:textId="377937A6" w:rsidR="00B675E3" w:rsidRDefault="00E51AA5" w:rsidP="00313142">
    <w:pPr>
      <w:pStyle w:val="Legal"/>
      <w:ind w:left="-720" w:right="-81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404566D9">
              <wp:simplePos x="0" y="0"/>
              <wp:positionH relativeFrom="column">
                <wp:posOffset>3811270</wp:posOffset>
              </wp:positionH>
              <wp:positionV relativeFrom="paragraph">
                <wp:posOffset>-612775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00.1pt;margin-top:-48.25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1EE723DA">
          <wp:simplePos x="0" y="0"/>
          <wp:positionH relativeFrom="column">
            <wp:posOffset>-457835</wp:posOffset>
          </wp:positionH>
          <wp:positionV relativeFrom="paragraph">
            <wp:posOffset>-586105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E7F"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  <w:r w:rsidRPr="00E51AA5">
      <w:t>22-1798460-201</w:t>
    </w:r>
    <w:r w:rsidR="00313142">
      <w:t>8</w:t>
    </w:r>
    <w:r w:rsidR="00517A10">
      <w:t>1</w:t>
    </w:r>
    <w:r w:rsidR="00993FDD">
      <w:t>2</w:t>
    </w:r>
    <w:r w:rsidR="00EE3083">
      <w:t>4</w:t>
    </w:r>
    <w:r w:rsidR="00993FDD">
      <w:t xml:space="preserve"> </w:t>
    </w:r>
    <w:r>
      <w:t>(11/22) ©2022 HealthPartners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9B410" w14:textId="77777777" w:rsidR="00CE3C65" w:rsidRDefault="00CE3C65" w:rsidP="00C805D1">
      <w:r>
        <w:separator/>
      </w:r>
    </w:p>
  </w:footnote>
  <w:footnote w:type="continuationSeparator" w:id="0">
    <w:p w14:paraId="7BC821E7" w14:textId="77777777" w:rsidR="00CE3C65" w:rsidRDefault="00CE3C65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77F2" w14:textId="6AF45D18" w:rsidR="00C805D1" w:rsidRDefault="00E51AA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54D2C0" wp14:editId="4A4EE570">
          <wp:simplePos x="0" y="0"/>
          <wp:positionH relativeFrom="column">
            <wp:posOffset>-621323</wp:posOffset>
          </wp:positionH>
          <wp:positionV relativeFrom="paragraph">
            <wp:posOffset>164123</wp:posOffset>
          </wp:positionV>
          <wp:extent cx="7185025" cy="3938954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82" b="4929"/>
                  <a:stretch/>
                </pic:blipFill>
                <pic:spPr bwMode="auto">
                  <a:xfrm>
                    <a:off x="0" y="0"/>
                    <a:ext cx="7185660" cy="39393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6A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C8292C" wp14:editId="7C9EA6D5">
              <wp:simplePos x="0" y="0"/>
              <wp:positionH relativeFrom="column">
                <wp:posOffset>-621323</wp:posOffset>
              </wp:positionH>
              <wp:positionV relativeFrom="paragraph">
                <wp:posOffset>-234462</wp:posOffset>
              </wp:positionV>
              <wp:extent cx="7185660" cy="199293"/>
              <wp:effectExtent l="0" t="0" r="2540" b="444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5660" cy="199293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841010" id="Rectangle 16" o:spid="_x0000_s1026" style="position:absolute;margin-left:-48.9pt;margin-top:-18.45pt;width:565.8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" fillcolor="#36c3dc [3207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FFFFFFFF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1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B0487"/>
    <w:multiLevelType w:val="hybridMultilevel"/>
    <w:tmpl w:val="FFFFFFFF"/>
    <w:lvl w:ilvl="0" w:tplc="59D6F32C">
      <w:numFmt w:val="bullet"/>
      <w:lvlText w:val="•"/>
      <w:lvlJc w:val="left"/>
      <w:pPr>
        <w:ind w:left="-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" w15:restartNumberingAfterBreak="0">
    <w:nsid w:val="087D50E8"/>
    <w:multiLevelType w:val="hybridMultilevel"/>
    <w:tmpl w:val="803A901E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E7139"/>
    <w:multiLevelType w:val="hybridMultilevel"/>
    <w:tmpl w:val="FFFFFFFF"/>
    <w:lvl w:ilvl="0" w:tplc="5F828438">
      <w:numFmt w:val="bullet"/>
      <w:lvlText w:val="•"/>
      <w:lvlJc w:val="left"/>
      <w:pPr>
        <w:ind w:left="-36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0BD76C4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F5F5DC5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3F765657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404421BC"/>
    <w:multiLevelType w:val="hybridMultilevel"/>
    <w:tmpl w:val="FFFFFFFF"/>
    <w:lvl w:ilvl="0" w:tplc="E1E493B0">
      <w:numFmt w:val="bullet"/>
      <w:lvlText w:val="•"/>
      <w:lvlJc w:val="left"/>
      <w:pPr>
        <w:ind w:left="-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3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E263E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E93DF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7462371C"/>
    <w:multiLevelType w:val="hybridMultilevel"/>
    <w:tmpl w:val="BB2AF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013">
    <w:abstractNumId w:val="15"/>
  </w:num>
  <w:num w:numId="2" w16cid:durableId="1949267797">
    <w:abstractNumId w:val="18"/>
  </w:num>
  <w:num w:numId="3" w16cid:durableId="1130780209">
    <w:abstractNumId w:val="7"/>
  </w:num>
  <w:num w:numId="4" w16cid:durableId="2015759954">
    <w:abstractNumId w:val="2"/>
  </w:num>
  <w:num w:numId="5" w16cid:durableId="1250235596">
    <w:abstractNumId w:val="4"/>
  </w:num>
  <w:num w:numId="6" w16cid:durableId="1949192586">
    <w:abstractNumId w:val="13"/>
  </w:num>
  <w:num w:numId="7" w16cid:durableId="1720518729">
    <w:abstractNumId w:val="1"/>
  </w:num>
  <w:num w:numId="8" w16cid:durableId="1250501915">
    <w:abstractNumId w:val="8"/>
  </w:num>
  <w:num w:numId="9" w16cid:durableId="432241231">
    <w:abstractNumId w:val="9"/>
  </w:num>
  <w:num w:numId="10" w16cid:durableId="1935437418">
    <w:abstractNumId w:val="3"/>
  </w:num>
  <w:num w:numId="11" w16cid:durableId="411701582">
    <w:abstractNumId w:val="14"/>
  </w:num>
  <w:num w:numId="12" w16cid:durableId="850217174">
    <w:abstractNumId w:val="0"/>
  </w:num>
  <w:num w:numId="13" w16cid:durableId="1170750161">
    <w:abstractNumId w:val="5"/>
  </w:num>
  <w:num w:numId="14" w16cid:durableId="1708991002">
    <w:abstractNumId w:val="17"/>
  </w:num>
  <w:num w:numId="15" w16cid:durableId="1915042817">
    <w:abstractNumId w:val="11"/>
  </w:num>
  <w:num w:numId="16" w16cid:durableId="939023238">
    <w:abstractNumId w:val="10"/>
  </w:num>
  <w:num w:numId="17" w16cid:durableId="1704818534">
    <w:abstractNumId w:val="6"/>
  </w:num>
  <w:num w:numId="18" w16cid:durableId="1899590237">
    <w:abstractNumId w:val="16"/>
  </w:num>
  <w:num w:numId="19" w16cid:durableId="68887050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2CAD"/>
    <w:rsid w:val="000131C2"/>
    <w:rsid w:val="00020B09"/>
    <w:rsid w:val="00036AFC"/>
    <w:rsid w:val="000446C9"/>
    <w:rsid w:val="00084131"/>
    <w:rsid w:val="00085FFA"/>
    <w:rsid w:val="00094CB0"/>
    <w:rsid w:val="000A6095"/>
    <w:rsid w:val="000B2179"/>
    <w:rsid w:val="000B2534"/>
    <w:rsid w:val="000C3CDD"/>
    <w:rsid w:val="000C4E61"/>
    <w:rsid w:val="00103172"/>
    <w:rsid w:val="00111191"/>
    <w:rsid w:val="00142C82"/>
    <w:rsid w:val="00151DA7"/>
    <w:rsid w:val="00191161"/>
    <w:rsid w:val="001B76BD"/>
    <w:rsid w:val="001D48EA"/>
    <w:rsid w:val="00201E7F"/>
    <w:rsid w:val="002037F5"/>
    <w:rsid w:val="002306BD"/>
    <w:rsid w:val="00255EA6"/>
    <w:rsid w:val="00286C33"/>
    <w:rsid w:val="002A50E2"/>
    <w:rsid w:val="002D08EB"/>
    <w:rsid w:val="00313142"/>
    <w:rsid w:val="00327ED0"/>
    <w:rsid w:val="00330E42"/>
    <w:rsid w:val="004A21F3"/>
    <w:rsid w:val="004A7358"/>
    <w:rsid w:val="004A7A6E"/>
    <w:rsid w:val="004C6174"/>
    <w:rsid w:val="00517A10"/>
    <w:rsid w:val="0052388A"/>
    <w:rsid w:val="00524265"/>
    <w:rsid w:val="005249B2"/>
    <w:rsid w:val="00546929"/>
    <w:rsid w:val="00566EE5"/>
    <w:rsid w:val="005A39C3"/>
    <w:rsid w:val="005C436F"/>
    <w:rsid w:val="005E5D6A"/>
    <w:rsid w:val="005F227A"/>
    <w:rsid w:val="00606F76"/>
    <w:rsid w:val="0065149C"/>
    <w:rsid w:val="00667FCC"/>
    <w:rsid w:val="006846CB"/>
    <w:rsid w:val="0068587B"/>
    <w:rsid w:val="006873C6"/>
    <w:rsid w:val="006C210F"/>
    <w:rsid w:val="00745973"/>
    <w:rsid w:val="0078573E"/>
    <w:rsid w:val="007A1C0B"/>
    <w:rsid w:val="007B7EA2"/>
    <w:rsid w:val="007D3D6A"/>
    <w:rsid w:val="00811E76"/>
    <w:rsid w:val="008148EF"/>
    <w:rsid w:val="008300BB"/>
    <w:rsid w:val="008A0B36"/>
    <w:rsid w:val="008A6079"/>
    <w:rsid w:val="008A726A"/>
    <w:rsid w:val="008B21E6"/>
    <w:rsid w:val="008D3016"/>
    <w:rsid w:val="008D74F6"/>
    <w:rsid w:val="009513FB"/>
    <w:rsid w:val="009575E3"/>
    <w:rsid w:val="00965829"/>
    <w:rsid w:val="00971E3F"/>
    <w:rsid w:val="00982BE0"/>
    <w:rsid w:val="00993FDD"/>
    <w:rsid w:val="009E76C1"/>
    <w:rsid w:val="009F01FE"/>
    <w:rsid w:val="00A06B7A"/>
    <w:rsid w:val="00A42330"/>
    <w:rsid w:val="00A61040"/>
    <w:rsid w:val="00A97A33"/>
    <w:rsid w:val="00AA5BFB"/>
    <w:rsid w:val="00AB56D9"/>
    <w:rsid w:val="00AD4E4F"/>
    <w:rsid w:val="00B55F1B"/>
    <w:rsid w:val="00B675E3"/>
    <w:rsid w:val="00B80C64"/>
    <w:rsid w:val="00B8306F"/>
    <w:rsid w:val="00B836A1"/>
    <w:rsid w:val="00B97324"/>
    <w:rsid w:val="00BD0933"/>
    <w:rsid w:val="00BD68B2"/>
    <w:rsid w:val="00BE7B91"/>
    <w:rsid w:val="00C01EBE"/>
    <w:rsid w:val="00C15861"/>
    <w:rsid w:val="00C24CE1"/>
    <w:rsid w:val="00C46CBA"/>
    <w:rsid w:val="00C65CB8"/>
    <w:rsid w:val="00C805D1"/>
    <w:rsid w:val="00C83B15"/>
    <w:rsid w:val="00CB667D"/>
    <w:rsid w:val="00CC71A1"/>
    <w:rsid w:val="00CE3C65"/>
    <w:rsid w:val="00D23BAC"/>
    <w:rsid w:val="00D279B6"/>
    <w:rsid w:val="00D5782F"/>
    <w:rsid w:val="00D76AA2"/>
    <w:rsid w:val="00D80367"/>
    <w:rsid w:val="00DF3BFA"/>
    <w:rsid w:val="00DF3FC3"/>
    <w:rsid w:val="00DF4747"/>
    <w:rsid w:val="00E25D4D"/>
    <w:rsid w:val="00E4621B"/>
    <w:rsid w:val="00E51AA5"/>
    <w:rsid w:val="00E71EF5"/>
    <w:rsid w:val="00E934F7"/>
    <w:rsid w:val="00E94403"/>
    <w:rsid w:val="00EE1A8E"/>
    <w:rsid w:val="00EE3083"/>
    <w:rsid w:val="00EE5FD4"/>
    <w:rsid w:val="00F17040"/>
    <w:rsid w:val="00F26C4D"/>
    <w:rsid w:val="00F34652"/>
    <w:rsid w:val="00FD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HeaderHeadline">
    <w:name w:val="Header_Headline"/>
    <w:basedOn w:val="Normal"/>
    <w:qFormat/>
    <w:rsid w:val="00F17040"/>
    <w:pPr>
      <w:ind w:left="-1080" w:right="2347"/>
    </w:pPr>
    <w:rPr>
      <w:rFonts w:ascii="Calibri" w:eastAsia="Times New Roman" w:hAnsi="Calibri" w:cs="Times New Roman"/>
      <w:b/>
      <w:color w:val="808080" w:themeColor="background1" w:themeShade="80"/>
      <w:sz w:val="32"/>
      <w:szCs w:val="32"/>
    </w:rPr>
  </w:style>
  <w:style w:type="paragraph" w:customStyle="1" w:styleId="Headercopy">
    <w:name w:val="Header copy"/>
    <w:basedOn w:val="Normal"/>
    <w:qFormat/>
    <w:rsid w:val="004C6174"/>
    <w:pPr>
      <w:ind w:left="-1080" w:right="1980"/>
    </w:pPr>
    <w:rPr>
      <w:rFonts w:ascii="Calibri" w:hAnsi="Calibri" w:cs="Times New Roman"/>
      <w:color w:val="595757" w:themeColor="text1" w:themeTint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7906/Desktop/Flyer-heavycontent-BrandRefreshTemplate-Blue.dotx" TargetMode="External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Flyer-heavycontent-BrandRefreshTemplate-Blue.dotx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3</cp:revision>
  <cp:lastPrinted>2020-01-23T17:51:00Z</cp:lastPrinted>
  <dcterms:created xsi:type="dcterms:W3CDTF">2022-11-07T20:23:00Z</dcterms:created>
  <dcterms:modified xsi:type="dcterms:W3CDTF">2022-11-07T20:27:00Z</dcterms:modified>
  <cp:category/>
</cp:coreProperties>
</file>